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8732F" w14:textId="0E282734" w:rsidR="007942F0" w:rsidRPr="009963A0" w:rsidRDefault="007A7EBC" w:rsidP="009A4076">
      <w:pPr>
        <w:ind w:left="720" w:hanging="720"/>
        <w:rPr>
          <w:rFonts w:ascii="Bahnschrift" w:hAnsi="Bahnschrift" w:cstheme="minorHAnsi"/>
          <w:noProof/>
        </w:rPr>
      </w:pPr>
      <w:r w:rsidRPr="009963A0">
        <w:rPr>
          <w:rFonts w:ascii="Bahnschrift" w:hAnsi="Bahnschrift" w:cstheme="minorHAnsi"/>
          <w:noProof/>
          <w:lang w:eastAsia="es-EC"/>
        </w:rPr>
        <w:drawing>
          <wp:anchor distT="0" distB="0" distL="114300" distR="114300" simplePos="0" relativeHeight="251778047" behindDoc="1" locked="0" layoutInCell="1" allowOverlap="1" wp14:anchorId="6974E364" wp14:editId="6B0A6490">
            <wp:simplePos x="0" y="0"/>
            <wp:positionH relativeFrom="page">
              <wp:align>left</wp:align>
            </wp:positionH>
            <wp:positionV relativeFrom="paragraph">
              <wp:posOffset>-1851936</wp:posOffset>
            </wp:positionV>
            <wp:extent cx="10901045" cy="7814732"/>
            <wp:effectExtent l="0" t="0" r="0" b="0"/>
            <wp:wrapNone/>
            <wp:docPr id="5267026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02684" name="Imagen 52670268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0"/>
                    <a:stretch/>
                  </pic:blipFill>
                  <pic:spPr bwMode="auto">
                    <a:xfrm>
                      <a:off x="0" y="0"/>
                      <a:ext cx="10901045" cy="781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8E5" w:rsidRPr="009963A0">
        <w:rPr>
          <w:rFonts w:ascii="Bahnschrift" w:hAnsi="Bahnschrift" w:cstheme="minorHAnsi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732CA71A" wp14:editId="3574A433">
                <wp:simplePos x="0" y="0"/>
                <wp:positionH relativeFrom="column">
                  <wp:posOffset>-66147</wp:posOffset>
                </wp:positionH>
                <wp:positionV relativeFrom="page">
                  <wp:posOffset>941560</wp:posOffset>
                </wp:positionV>
                <wp:extent cx="3809365" cy="9451818"/>
                <wp:effectExtent l="0" t="0" r="635" b="0"/>
                <wp:wrapNone/>
                <wp:docPr id="3" name="Rectángulo 3" descr="rectángulo blanco para texto en port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365" cy="9451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46D30" w14:textId="77777777" w:rsidR="008546FB" w:rsidRDefault="0072603D" w:rsidP="008546FB">
                            <w:pPr>
                              <w:jc w:val="both"/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56"/>
                                <w:szCs w:val="48"/>
                              </w:rPr>
                              <w:t xml:space="preserve">  </w:t>
                            </w:r>
                            <w:r w:rsidRPr="0072603D"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  <w:t>NOMBRE DEL</w:t>
                            </w:r>
                          </w:p>
                          <w:p w14:paraId="53648197" w14:textId="4D5DF271" w:rsidR="008546FB" w:rsidRDefault="008546FB" w:rsidP="008546FB">
                            <w:pPr>
                              <w:jc w:val="both"/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  <w:t xml:space="preserve">  </w:t>
                            </w:r>
                            <w:r w:rsidR="00450668"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  <w:t>SUB</w:t>
                            </w:r>
                            <w:r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  <w:t>PROCESO</w:t>
                            </w:r>
                          </w:p>
                          <w:p w14:paraId="2ACDF0FD" w14:textId="77777777" w:rsidR="008546FB" w:rsidRDefault="008546FB" w:rsidP="008546FB">
                            <w:pPr>
                              <w:jc w:val="both"/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</w:pPr>
                          </w:p>
                          <w:p w14:paraId="39A2DF85" w14:textId="77777777" w:rsidR="008546FB" w:rsidRDefault="008546FB" w:rsidP="008546FB">
                            <w:pPr>
                              <w:jc w:val="both"/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</w:pPr>
                          </w:p>
                          <w:p w14:paraId="3865C157" w14:textId="77777777" w:rsidR="008546FB" w:rsidRDefault="008546FB" w:rsidP="008546FB">
                            <w:pPr>
                              <w:jc w:val="both"/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</w:pPr>
                          </w:p>
                          <w:p w14:paraId="40C694D9" w14:textId="51CC6F12" w:rsidR="0072603D" w:rsidRDefault="00672E76" w:rsidP="008546FB">
                            <w:pPr>
                              <w:jc w:val="both"/>
                              <w:rPr>
                                <w:rFonts w:ascii="Bahnschrift" w:hAnsi="Bahnschrift"/>
                                <w:sz w:val="72"/>
                                <w:szCs w:val="48"/>
                              </w:rPr>
                            </w:pPr>
                            <w:r w:rsidRPr="0072603D">
                              <w:rPr>
                                <w:rFonts w:ascii="Bahnschrift" w:hAnsi="Bahnschrift"/>
                                <w:color w:val="4E7F62" w:themeColor="accent5" w:themeShade="80"/>
                                <w:sz w:val="72"/>
                                <w:szCs w:val="48"/>
                              </w:rPr>
                              <w:t xml:space="preserve"> </w:t>
                            </w:r>
                          </w:p>
                          <w:p w14:paraId="58ED005E" w14:textId="77777777" w:rsidR="0072603D" w:rsidRPr="0072603D" w:rsidRDefault="0072603D" w:rsidP="006158E5">
                            <w:pPr>
                              <w:ind w:left="720" w:hanging="436"/>
                              <w:jc w:val="both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CA71A" id="Rectángulo 3" o:spid="_x0000_s1026" alt="rectángulo blanco para texto en portada" style="position:absolute;left:0;text-align:left;margin-left:-5.2pt;margin-top:74.15pt;width:299.95pt;height:744.2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" fillcolor="white [3212]" stroked="f" strokeweight="2pt">
                <v:textbox>
                  <w:txbxContent>
                    <w:p w14:paraId="27D46D30" w14:textId="77777777" w:rsidR="008546FB" w:rsidRDefault="0072603D" w:rsidP="008546FB">
                      <w:pPr>
                        <w:jc w:val="both"/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sz w:val="56"/>
                          <w:szCs w:val="48"/>
                        </w:rPr>
                        <w:t xml:space="preserve">  </w:t>
                      </w:r>
                      <w:r w:rsidRPr="0072603D"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  <w:t>NOMBRE DEL</w:t>
                      </w:r>
                    </w:p>
                    <w:p w14:paraId="53648197" w14:textId="4D5DF271" w:rsidR="008546FB" w:rsidRDefault="008546FB" w:rsidP="008546FB">
                      <w:pPr>
                        <w:jc w:val="both"/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  <w:t xml:space="preserve">  </w:t>
                      </w:r>
                      <w:r w:rsidR="00450668"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  <w:t>SUB</w:t>
                      </w:r>
                      <w:r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  <w:t>PROCESO</w:t>
                      </w:r>
                    </w:p>
                    <w:p w14:paraId="2ACDF0FD" w14:textId="77777777" w:rsidR="008546FB" w:rsidRDefault="008546FB" w:rsidP="008546FB">
                      <w:pPr>
                        <w:jc w:val="both"/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</w:pPr>
                    </w:p>
                    <w:p w14:paraId="39A2DF85" w14:textId="77777777" w:rsidR="008546FB" w:rsidRDefault="008546FB" w:rsidP="008546FB">
                      <w:pPr>
                        <w:jc w:val="both"/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</w:pPr>
                    </w:p>
                    <w:p w14:paraId="3865C157" w14:textId="77777777" w:rsidR="008546FB" w:rsidRDefault="008546FB" w:rsidP="008546FB">
                      <w:pPr>
                        <w:jc w:val="both"/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</w:pPr>
                    </w:p>
                    <w:p w14:paraId="40C694D9" w14:textId="51CC6F12" w:rsidR="0072603D" w:rsidRDefault="00672E76" w:rsidP="008546FB">
                      <w:pPr>
                        <w:jc w:val="both"/>
                        <w:rPr>
                          <w:rFonts w:ascii="Bahnschrift" w:hAnsi="Bahnschrift"/>
                          <w:sz w:val="72"/>
                          <w:szCs w:val="48"/>
                        </w:rPr>
                      </w:pPr>
                      <w:r w:rsidRPr="0072603D">
                        <w:rPr>
                          <w:rFonts w:ascii="Bahnschrift" w:hAnsi="Bahnschrift"/>
                          <w:color w:val="4E7F62" w:themeColor="accent5" w:themeShade="80"/>
                          <w:sz w:val="72"/>
                          <w:szCs w:val="48"/>
                        </w:rPr>
                        <w:t xml:space="preserve"> </w:t>
                      </w:r>
                    </w:p>
                    <w:p w14:paraId="58ED005E" w14:textId="77777777" w:rsidR="0072603D" w:rsidRPr="0072603D" w:rsidRDefault="0072603D" w:rsidP="006158E5">
                      <w:pPr>
                        <w:ind w:left="720" w:hanging="436"/>
                        <w:jc w:val="both"/>
                        <w:rPr>
                          <w:sz w:val="3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7942F0" w:rsidRPr="009963A0" w14:paraId="2E35D8E7" w14:textId="77777777" w:rsidTr="00DD7EEC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CD776F0" w14:textId="3B1EBD41" w:rsidR="007942F0" w:rsidRPr="009963A0" w:rsidRDefault="007942F0" w:rsidP="006158E5">
            <w:pPr>
              <w:rPr>
                <w:rFonts w:ascii="Bahnschrift" w:hAnsi="Bahnschrift" w:cstheme="minorHAnsi"/>
                <w:noProof/>
              </w:rPr>
            </w:pPr>
          </w:p>
          <w:p w14:paraId="00FABD1E" w14:textId="6177C737" w:rsidR="007942F0" w:rsidRPr="009963A0" w:rsidRDefault="007942F0" w:rsidP="006158E5">
            <w:pPr>
              <w:rPr>
                <w:rFonts w:ascii="Bahnschrift" w:hAnsi="Bahnschrift" w:cstheme="minorHAnsi"/>
                <w:noProof/>
              </w:rPr>
            </w:pPr>
          </w:p>
        </w:tc>
      </w:tr>
      <w:tr w:rsidR="007942F0" w:rsidRPr="009963A0" w14:paraId="36A0105C" w14:textId="77777777" w:rsidTr="00DD7EEC">
        <w:trPr>
          <w:trHeight w:val="730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2CEE7D0" w14:textId="462728DC" w:rsidR="007942F0" w:rsidRPr="0072603D" w:rsidRDefault="007942F0" w:rsidP="006158E5">
            <w:pPr>
              <w:rPr>
                <w:rFonts w:ascii="Bahnschrift" w:hAnsi="Bahnschrift" w:cstheme="minorHAnsi"/>
                <w:noProof/>
                <w:color w:val="0F0D29" w:themeColor="text1"/>
              </w:rPr>
            </w:pPr>
          </w:p>
        </w:tc>
      </w:tr>
      <w:tr w:rsidR="007942F0" w:rsidRPr="009963A0" w14:paraId="70B76CE8" w14:textId="77777777" w:rsidTr="00DD7EEC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5A069E5" w14:textId="5A5DCC4E" w:rsidR="007942F0" w:rsidRPr="0072603D" w:rsidRDefault="00CE089A" w:rsidP="006158E5">
            <w:pPr>
              <w:tabs>
                <w:tab w:val="left" w:pos="2445"/>
              </w:tabs>
              <w:ind w:left="426"/>
              <w:rPr>
                <w:rFonts w:ascii="Bahnschrift" w:hAnsi="Bahnschrift" w:cstheme="minorHAnsi"/>
                <w:i/>
                <w:iCs/>
                <w:noProof/>
                <w:color w:val="0F0D29" w:themeColor="text1"/>
              </w:rPr>
            </w:pPr>
            <w:sdt>
              <w:sdtPr>
                <w:rPr>
                  <w:i/>
                  <w:noProof/>
                  <w:color w:val="0F0D29" w:themeColor="text1"/>
                  <w:lang w:val="es-ES"/>
                </w:rPr>
                <w:id w:val="1080870105"/>
                <w:placeholder>
                  <w:docPart w:val="0894CD6AD1B9425A846A79BF8D9A7753"/>
                </w:placeholder>
                <w15:appearance w15:val="hidden"/>
              </w:sdtPr>
              <w:sdtEndPr/>
              <w:sdtContent>
                <w:r w:rsidR="00070C92" w:rsidRPr="0072603D">
                  <w:rPr>
                    <w:i/>
                    <w:noProof/>
                    <w:color w:val="0F0D29" w:themeColor="text1"/>
                    <w:lang w:val="es-ES"/>
                  </w:rPr>
                  <w:t>*</w:t>
                </w:r>
                <w:r w:rsidR="002A524A" w:rsidRPr="0072603D">
                  <w:rPr>
                    <w:i/>
                    <w:noProof/>
                    <w:color w:val="0F0D29" w:themeColor="text1"/>
                    <w:lang w:val="es-ES"/>
                  </w:rPr>
                  <w:t>Fecha actual</w:t>
                </w:r>
                <w:r w:rsidR="00070C92" w:rsidRPr="0072603D">
                  <w:rPr>
                    <w:i/>
                    <w:noProof/>
                    <w:color w:val="0F0D29" w:themeColor="text1"/>
                    <w:lang w:val="es-ES"/>
                  </w:rPr>
                  <w:t>*</w:t>
                </w:r>
              </w:sdtContent>
            </w:sdt>
            <w:r w:rsidR="007942F0" w:rsidRPr="0072603D">
              <w:rPr>
                <w:rFonts w:ascii="Bahnschrift" w:hAnsi="Bahnschrift" w:cstheme="minorHAnsi"/>
                <w:i/>
                <w:iCs/>
                <w:noProof/>
                <w:color w:val="0F0D29" w:themeColor="text1"/>
              </w:rPr>
              <w:tab/>
            </w:r>
          </w:p>
          <w:p w14:paraId="660B532D" w14:textId="77777777" w:rsidR="007942F0" w:rsidRPr="0072603D" w:rsidRDefault="007942F0" w:rsidP="006158E5">
            <w:pPr>
              <w:ind w:left="426"/>
              <w:rPr>
                <w:rFonts w:ascii="Bahnschrift" w:hAnsi="Bahnschrift" w:cstheme="minorHAnsi"/>
                <w:noProof/>
                <w:color w:val="0F0D29" w:themeColor="text1"/>
                <w:sz w:val="10"/>
                <w:szCs w:val="10"/>
              </w:rPr>
            </w:pPr>
            <w:r w:rsidRPr="0072603D">
              <w:rPr>
                <w:rFonts w:ascii="Bahnschrift" w:hAnsi="Bahnschrift" w:cstheme="minorHAnsi"/>
                <w:noProof/>
                <w:color w:val="0F0D29" w:themeColor="text1"/>
                <w:sz w:val="10"/>
                <w:szCs w:val="10"/>
                <w:lang w:eastAsia="es-EC"/>
              </w:rPr>
              <mc:AlternateContent>
                <mc:Choice Requires="wps">
                  <w:drawing>
                    <wp:inline distT="0" distB="0" distL="0" distR="0" wp14:anchorId="2B5D9BB9" wp14:editId="412BC3A0">
                      <wp:extent cx="1493949" cy="0"/>
                      <wp:effectExtent l="0" t="19050" r="30480" b="19050"/>
                      <wp:docPr id="6" name="Conector rec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C916AC7" id="Conector rec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5B82CF25" w14:textId="77777777" w:rsidR="007942F0" w:rsidRPr="0072603D" w:rsidRDefault="007942F0" w:rsidP="006158E5">
            <w:pPr>
              <w:ind w:left="426"/>
              <w:rPr>
                <w:rFonts w:ascii="Bahnschrift" w:hAnsi="Bahnschrift" w:cstheme="minorHAnsi"/>
                <w:noProof/>
                <w:color w:val="0F0D29" w:themeColor="text1"/>
                <w:sz w:val="10"/>
                <w:szCs w:val="10"/>
              </w:rPr>
            </w:pPr>
          </w:p>
          <w:p w14:paraId="4451AA90" w14:textId="77777777" w:rsidR="007942F0" w:rsidRPr="0072603D" w:rsidRDefault="007942F0" w:rsidP="006158E5">
            <w:pPr>
              <w:ind w:left="426"/>
              <w:rPr>
                <w:rFonts w:ascii="Bahnschrift" w:hAnsi="Bahnschrift" w:cstheme="minorHAnsi"/>
                <w:noProof/>
                <w:color w:val="0F0D29" w:themeColor="text1"/>
                <w:sz w:val="10"/>
                <w:szCs w:val="10"/>
              </w:rPr>
            </w:pPr>
          </w:p>
          <w:p w14:paraId="0C093447" w14:textId="6C29DD59" w:rsidR="007942F0" w:rsidRPr="0072603D" w:rsidRDefault="00CE089A" w:rsidP="006158E5">
            <w:pPr>
              <w:ind w:left="426"/>
              <w:rPr>
                <w:i/>
                <w:noProof/>
                <w:color w:val="0F0D29" w:themeColor="text1"/>
                <w:sz w:val="32"/>
                <w:lang w:val="es-419"/>
              </w:rPr>
            </w:pPr>
            <w:sdt>
              <w:sdtPr>
                <w:rPr>
                  <w:i/>
                  <w:noProof/>
                  <w:color w:val="0F0D29" w:themeColor="text1"/>
                  <w:sz w:val="32"/>
                  <w:lang w:val="es-419"/>
                </w:rPr>
                <w:id w:val="-1740469667"/>
                <w:placeholder>
                  <w:docPart w:val="5B1373FED61D4EE4BA290A7B65738B45"/>
                </w:placeholder>
                <w15:appearance w15:val="hidden"/>
              </w:sdtPr>
              <w:sdtEndPr/>
              <w:sdtContent>
                <w:r w:rsidR="00070C92" w:rsidRPr="0072603D">
                  <w:rPr>
                    <w:i/>
                    <w:noProof/>
                    <w:color w:val="0F0D29" w:themeColor="text1"/>
                    <w:sz w:val="32"/>
                    <w:lang w:val="es-419"/>
                  </w:rPr>
                  <w:t>*Nombre de la empresa*</w:t>
                </w:r>
              </w:sdtContent>
            </w:sdt>
          </w:p>
          <w:p w14:paraId="582732BA" w14:textId="69FA9C7F" w:rsidR="007942F0" w:rsidRPr="0072603D" w:rsidRDefault="00070C92" w:rsidP="006158E5">
            <w:pPr>
              <w:ind w:left="426"/>
              <w:rPr>
                <w:rFonts w:ascii="Bahnschrift" w:hAnsi="Bahnschrift" w:cstheme="minorHAnsi"/>
                <w:i/>
                <w:iCs/>
                <w:noProof/>
                <w:color w:val="0F0D29" w:themeColor="text1"/>
                <w:sz w:val="32"/>
                <w:lang w:bidi="es-ES"/>
              </w:rPr>
            </w:pPr>
            <w:r w:rsidRPr="0072603D">
              <w:rPr>
                <w:rFonts w:ascii="Bahnschrift" w:hAnsi="Bahnschrift" w:cstheme="minorHAnsi"/>
                <w:i/>
                <w:iCs/>
                <w:noProof/>
                <w:color w:val="0F0D29" w:themeColor="text1"/>
                <w:sz w:val="32"/>
                <w:lang w:bidi="es-ES"/>
              </w:rPr>
              <w:t>*</w:t>
            </w:r>
            <w:r w:rsidR="00EF41DD" w:rsidRPr="0072603D">
              <w:rPr>
                <w:i/>
                <w:noProof/>
                <w:color w:val="0F0D29" w:themeColor="text1"/>
                <w:sz w:val="32"/>
                <w:lang w:val="es-419"/>
              </w:rPr>
              <w:t>Ciudad*</w:t>
            </w:r>
          </w:p>
          <w:p w14:paraId="7983DF83" w14:textId="77777777" w:rsidR="007942F0" w:rsidRPr="0072603D" w:rsidRDefault="007942F0" w:rsidP="006158E5">
            <w:pPr>
              <w:rPr>
                <w:rFonts w:ascii="Bahnschrift" w:hAnsi="Bahnschrift" w:cstheme="minorHAnsi"/>
                <w:noProof/>
                <w:color w:val="0F0D29" w:themeColor="text1"/>
                <w:sz w:val="32"/>
              </w:rPr>
            </w:pPr>
          </w:p>
          <w:p w14:paraId="532294E8" w14:textId="77777777" w:rsidR="007942F0" w:rsidRPr="0072603D" w:rsidRDefault="007942F0" w:rsidP="006158E5">
            <w:pPr>
              <w:rPr>
                <w:rFonts w:ascii="Bahnschrift" w:hAnsi="Bahnschrift" w:cstheme="minorHAnsi"/>
                <w:noProof/>
                <w:color w:val="0F0D29" w:themeColor="text1"/>
                <w:sz w:val="10"/>
                <w:szCs w:val="10"/>
              </w:rPr>
            </w:pPr>
          </w:p>
        </w:tc>
      </w:tr>
    </w:tbl>
    <w:p w14:paraId="78CD1553" w14:textId="64E33270" w:rsidR="00123C3F" w:rsidRPr="00123C3F" w:rsidRDefault="00123C3F" w:rsidP="00123C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es-419"/>
        </w:rPr>
      </w:pPr>
    </w:p>
    <w:p w14:paraId="128FAB7C" w14:textId="790501F6" w:rsidR="0072603D" w:rsidRDefault="0072603D" w:rsidP="0072603D">
      <w:pPr>
        <w:spacing w:after="200"/>
        <w:rPr>
          <w:rFonts w:ascii="Bahnschrift" w:hAnsi="Bahnschrift" w:cstheme="minorHAnsi"/>
          <w:noProof/>
          <w:lang w:bidi="es-ES"/>
        </w:rPr>
      </w:pPr>
      <w:r w:rsidRPr="009963A0">
        <w:rPr>
          <w:rFonts w:ascii="Bahnschrift" w:hAnsi="Bahnschrift" w:cstheme="minorHAnsi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6FE1BF6C" wp14:editId="54C21283">
                <wp:simplePos x="0" y="0"/>
                <wp:positionH relativeFrom="page">
                  <wp:posOffset>-217283</wp:posOffset>
                </wp:positionH>
                <wp:positionV relativeFrom="margin">
                  <wp:posOffset>5745448</wp:posOffset>
                </wp:positionV>
                <wp:extent cx="8014970" cy="4381877"/>
                <wp:effectExtent l="38100" t="38100" r="43180" b="3810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4970" cy="43818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62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B57CA" id="Rectángulo 2" o:spid="_x0000_s1026" alt="rectángulo de color" style="position:absolute;margin-left:-17.1pt;margin-top:452.4pt;width:631.1pt;height:345.0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" fillcolor="#d8d8d8 [2732]" strokecolor="#4d7e61 [1608]" strokeweight="6pt">
                <w10:wrap anchorx="page" anchory="margin"/>
              </v:rect>
            </w:pict>
          </mc:Fallback>
        </mc:AlternateContent>
      </w:r>
      <w:r w:rsidR="007942F0" w:rsidRPr="009963A0">
        <w:rPr>
          <w:rFonts w:ascii="Bahnschrift" w:hAnsi="Bahnschrift" w:cstheme="minorHAnsi"/>
          <w:noProof/>
          <w:lang w:eastAsia="es-EC"/>
        </w:rPr>
        <w:drawing>
          <wp:anchor distT="0" distB="0" distL="114300" distR="114300" simplePos="0" relativeHeight="251878400" behindDoc="0" locked="0" layoutInCell="1" allowOverlap="1" wp14:anchorId="4AF6EE19" wp14:editId="59047E03">
            <wp:simplePos x="0" y="0"/>
            <wp:positionH relativeFrom="column">
              <wp:posOffset>1168650</wp:posOffset>
            </wp:positionH>
            <wp:positionV relativeFrom="paragraph">
              <wp:posOffset>10133965</wp:posOffset>
            </wp:positionV>
            <wp:extent cx="725170" cy="274320"/>
            <wp:effectExtent l="0" t="0" r="0" b="0"/>
            <wp:wrapNone/>
            <wp:docPr id="5487495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411EE" w14:textId="2CB26A4C" w:rsidR="00EF57DD" w:rsidRPr="0072603D" w:rsidRDefault="0072603D" w:rsidP="0072603D">
      <w:pPr>
        <w:spacing w:after="200"/>
        <w:rPr>
          <w:rFonts w:ascii="Bahnschrift" w:hAnsi="Bahnschrift" w:cstheme="minorHAnsi"/>
          <w:noProof/>
          <w:lang w:bidi="es-ES"/>
        </w:rPr>
      </w:pPr>
      <w:r>
        <w:rPr>
          <w:rFonts w:ascii="Bahnschrift" w:eastAsia="Times New Roman" w:hAnsi="Bahnschrift" w:cstheme="minorHAnsi"/>
          <w:color w:val="000000"/>
          <w:sz w:val="22"/>
          <w:lang w:eastAsia="es-ES"/>
        </w:rPr>
        <w:tab/>
      </w:r>
    </w:p>
    <w:p w14:paraId="41843FEE" w14:textId="77777777" w:rsidR="0072603D" w:rsidRDefault="0072603D" w:rsidP="006158E5">
      <w:pPr>
        <w:keepNext/>
        <w:keepLines/>
        <w:jc w:val="both"/>
        <w:rPr>
          <w:rFonts w:ascii="Arial" w:hAnsi="Arial" w:cs="Arial"/>
          <w:bCs/>
          <w:sz w:val="22"/>
        </w:rPr>
      </w:pPr>
    </w:p>
    <w:p w14:paraId="4493471D" w14:textId="18CC68D2" w:rsidR="008546FB" w:rsidRDefault="008546FB" w:rsidP="006158E5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22"/>
          <w:lang w:eastAsia="es-ES"/>
        </w:rPr>
      </w:pPr>
    </w:p>
    <w:p w14:paraId="51ADE232" w14:textId="0AB29BD0" w:rsidR="00FB0F11" w:rsidRPr="007A7EBC" w:rsidRDefault="008546FB" w:rsidP="007A7EBC">
      <w:pPr>
        <w:spacing w:after="200"/>
        <w:rPr>
          <w:rFonts w:ascii="Bahnschrift" w:eastAsia="Times New Roman" w:hAnsi="Bahnschrift" w:cstheme="minorHAnsi"/>
          <w:color w:val="000000"/>
          <w:sz w:val="22"/>
          <w:lang w:eastAsia="es-ES"/>
        </w:rPr>
      </w:pPr>
      <w:r>
        <w:rPr>
          <w:rFonts w:ascii="Bahnschrift" w:eastAsia="Times New Roman" w:hAnsi="Bahnschrift" w:cstheme="minorHAnsi"/>
          <w:color w:val="000000"/>
          <w:sz w:val="22"/>
          <w:lang w:eastAsia="es-ES"/>
        </w:rPr>
        <w:br w:type="page"/>
      </w:r>
    </w:p>
    <w:p w14:paraId="2509621A" w14:textId="1029407A" w:rsidR="00FB0F11" w:rsidRDefault="007003DA" w:rsidP="00FB0F11">
      <w:pPr>
        <w:pStyle w:val="Prrafodelista"/>
        <w:keepNext/>
        <w:keepLines/>
        <w:numPr>
          <w:ilvl w:val="0"/>
          <w:numId w:val="4"/>
        </w:numPr>
        <w:jc w:val="both"/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897856" behindDoc="0" locked="0" layoutInCell="1" allowOverlap="1" wp14:anchorId="20275801" wp14:editId="39029E4F">
            <wp:simplePos x="0" y="0"/>
            <wp:positionH relativeFrom="column">
              <wp:posOffset>4183021</wp:posOffset>
            </wp:positionH>
            <wp:positionV relativeFrom="paragraph">
              <wp:posOffset>-46493</wp:posOffset>
            </wp:positionV>
            <wp:extent cx="365870" cy="365870"/>
            <wp:effectExtent l="0" t="0" r="0" b="0"/>
            <wp:wrapNone/>
            <wp:docPr id="28" name="Imagen 28" descr="Analytics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lytics fre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0" cy="3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6FB" w:rsidRPr="00FB0F11"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  <w:t>INTRODUCCIÓN</w:t>
      </w:r>
    </w:p>
    <w:p w14:paraId="08A203B7" w14:textId="5CFDB6CA" w:rsidR="008546FB" w:rsidRPr="00FB0F11" w:rsidRDefault="007003DA" w:rsidP="007003DA">
      <w:pPr>
        <w:keepNext/>
        <w:keepLines/>
        <w:jc w:val="both"/>
        <w:rPr>
          <w:rFonts w:ascii="Bahnschrift" w:eastAsia="Times New Roman" w:hAnsi="Bahnschrift" w:cstheme="minorHAnsi"/>
          <w:color w:val="000000"/>
          <w:szCs w:val="24"/>
          <w:lang w:eastAsia="es-ES"/>
        </w:rPr>
      </w:pPr>
      <w:r w:rsidRPr="0072603D">
        <w:rPr>
          <w:rFonts w:ascii="Bahnschrift" w:hAnsi="Bahnschrift" w:cstheme="minorHAnsi"/>
          <w:noProof/>
          <w:color w:val="0F0D29" w:themeColor="text1"/>
          <w:sz w:val="10"/>
          <w:szCs w:val="10"/>
          <w:lang w:eastAsia="es-EC"/>
        </w:rPr>
        <mc:AlternateContent>
          <mc:Choice Requires="wps">
            <w:drawing>
              <wp:inline distT="0" distB="0" distL="0" distR="0" wp14:anchorId="0C5A3D4D" wp14:editId="7CEE653F">
                <wp:extent cx="4619708" cy="11788"/>
                <wp:effectExtent l="19050" t="19050" r="28575" b="26670"/>
                <wp:docPr id="27" name="Conector recto 27" descr="divisor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708" cy="117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9974315" id="Conector recto 27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" strokecolor="#278079 [2409]" strokeweight="3pt">
                <w10:anchorlock/>
              </v:line>
            </w:pict>
          </mc:Fallback>
        </mc:AlternateContent>
      </w:r>
    </w:p>
    <w:p w14:paraId="103CCA7C" w14:textId="346E590E" w:rsidR="008546FB" w:rsidRPr="00FB0F11" w:rsidRDefault="008546FB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</w:p>
    <w:p w14:paraId="0730C068" w14:textId="4AE2221D" w:rsidR="008546FB" w:rsidRPr="00FB0F11" w:rsidRDefault="007003DA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  <w:r>
        <w:rPr>
          <w:noProof/>
          <w:lang w:eastAsia="es-EC"/>
        </w:rPr>
        <w:drawing>
          <wp:anchor distT="0" distB="0" distL="114300" distR="114300" simplePos="0" relativeHeight="251891712" behindDoc="0" locked="0" layoutInCell="1" allowOverlap="1" wp14:anchorId="76450782" wp14:editId="2FADB4FF">
            <wp:simplePos x="0" y="0"/>
            <wp:positionH relativeFrom="column">
              <wp:posOffset>4195114</wp:posOffset>
            </wp:positionH>
            <wp:positionV relativeFrom="paragraph">
              <wp:posOffset>216535</wp:posOffset>
            </wp:positionV>
            <wp:extent cx="379730" cy="379730"/>
            <wp:effectExtent l="0" t="0" r="1270" b="1270"/>
            <wp:wrapNone/>
            <wp:docPr id="15" name="Imagen 15" descr="Analytics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lytics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20296" w14:textId="7C5102B7" w:rsidR="008546FB" w:rsidRPr="00FB0F11" w:rsidRDefault="008546FB" w:rsidP="00FB0F11">
      <w:pPr>
        <w:pStyle w:val="Prrafodelista"/>
        <w:keepNext/>
        <w:keepLines/>
        <w:numPr>
          <w:ilvl w:val="0"/>
          <w:numId w:val="4"/>
        </w:numPr>
        <w:jc w:val="both"/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</w:pPr>
      <w:r w:rsidRPr="00FB0F11"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  <w:t>OBJETIVO</w:t>
      </w:r>
    </w:p>
    <w:p w14:paraId="093A2629" w14:textId="5AFF67E5" w:rsidR="008546FB" w:rsidRPr="00FB0F11" w:rsidRDefault="007003DA" w:rsidP="007003DA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  <w:r w:rsidRPr="0072603D">
        <w:rPr>
          <w:rFonts w:ascii="Bahnschrift" w:hAnsi="Bahnschrift" w:cstheme="minorHAnsi"/>
          <w:noProof/>
          <w:color w:val="0F0D29" w:themeColor="text1"/>
          <w:sz w:val="10"/>
          <w:szCs w:val="10"/>
          <w:lang w:eastAsia="es-EC"/>
        </w:rPr>
        <mc:AlternateContent>
          <mc:Choice Requires="wps">
            <w:drawing>
              <wp:inline distT="0" distB="0" distL="0" distR="0" wp14:anchorId="1341AC96" wp14:editId="5986BBA6">
                <wp:extent cx="4619708" cy="11788"/>
                <wp:effectExtent l="19050" t="19050" r="28575" b="26670"/>
                <wp:docPr id="26" name="Conector recto 26" descr="divisor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708" cy="117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378987" id="Conector recto 2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" strokecolor="#278079 [2409]" strokeweight="3pt">
                <w10:anchorlock/>
              </v:line>
            </w:pict>
          </mc:Fallback>
        </mc:AlternateContent>
      </w:r>
    </w:p>
    <w:p w14:paraId="46E3F7B7" w14:textId="77519760" w:rsidR="008546FB" w:rsidRPr="00FB0F11" w:rsidRDefault="008546FB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</w:p>
    <w:p w14:paraId="32A2F5A2" w14:textId="462E715B" w:rsidR="008546FB" w:rsidRPr="00FB0F11" w:rsidRDefault="008546FB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6"/>
          <w:szCs w:val="24"/>
          <w:lang w:eastAsia="es-ES"/>
        </w:rPr>
      </w:pPr>
    </w:p>
    <w:p w14:paraId="30B60CA3" w14:textId="4FF3A7E6" w:rsidR="008546FB" w:rsidRPr="00FB0F11" w:rsidRDefault="007003DA" w:rsidP="00FB0F11">
      <w:pPr>
        <w:pStyle w:val="Prrafodelista"/>
        <w:keepNext/>
        <w:keepLines/>
        <w:numPr>
          <w:ilvl w:val="0"/>
          <w:numId w:val="4"/>
        </w:numPr>
        <w:jc w:val="both"/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</w:pPr>
      <w:r>
        <w:rPr>
          <w:noProof/>
          <w:lang w:eastAsia="es-EC"/>
        </w:rPr>
        <w:drawing>
          <wp:anchor distT="0" distB="0" distL="114300" distR="114300" simplePos="0" relativeHeight="251892736" behindDoc="0" locked="0" layoutInCell="1" allowOverlap="1" wp14:anchorId="2DBA68BB" wp14:editId="257ADE5B">
            <wp:simplePos x="0" y="0"/>
            <wp:positionH relativeFrom="column">
              <wp:posOffset>4166428</wp:posOffset>
            </wp:positionH>
            <wp:positionV relativeFrom="paragraph">
              <wp:posOffset>4527</wp:posOffset>
            </wp:positionV>
            <wp:extent cx="310757" cy="310757"/>
            <wp:effectExtent l="0" t="0" r="0" b="0"/>
            <wp:wrapNone/>
            <wp:docPr id="16" name="Imagen 16" descr="Analytics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alytics fre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7" cy="3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6FB" w:rsidRPr="00FB0F11"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  <w:t xml:space="preserve">BASE NORMATIVA </w:t>
      </w:r>
    </w:p>
    <w:p w14:paraId="530F9950" w14:textId="2F6639C8" w:rsidR="008546FB" w:rsidRPr="00FB0F11" w:rsidRDefault="007003DA" w:rsidP="007003DA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  <w:r w:rsidRPr="0072603D">
        <w:rPr>
          <w:rFonts w:ascii="Bahnschrift" w:hAnsi="Bahnschrift" w:cstheme="minorHAnsi"/>
          <w:noProof/>
          <w:color w:val="0F0D29" w:themeColor="text1"/>
          <w:sz w:val="10"/>
          <w:szCs w:val="10"/>
          <w:lang w:eastAsia="es-EC"/>
        </w:rPr>
        <mc:AlternateContent>
          <mc:Choice Requires="wps">
            <w:drawing>
              <wp:inline distT="0" distB="0" distL="0" distR="0" wp14:anchorId="7FC38A31" wp14:editId="0B997729">
                <wp:extent cx="4619708" cy="11788"/>
                <wp:effectExtent l="19050" t="19050" r="28575" b="26670"/>
                <wp:docPr id="22" name="Conector recto 22" descr="divisor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708" cy="117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489216" id="Conector recto 22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" strokecolor="#278079 [2409]" strokeweight="3pt">
                <w10:anchorlock/>
              </v:line>
            </w:pict>
          </mc:Fallback>
        </mc:AlternateContent>
      </w:r>
    </w:p>
    <w:p w14:paraId="062D2315" w14:textId="5DAF42C4" w:rsidR="008546FB" w:rsidRPr="00FB0F11" w:rsidRDefault="008546FB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</w:p>
    <w:p w14:paraId="30420910" w14:textId="58FFD211" w:rsidR="00FB0F11" w:rsidRPr="00FB0F11" w:rsidRDefault="007003DA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  <w:r>
        <w:rPr>
          <w:noProof/>
          <w:lang w:eastAsia="es-EC"/>
        </w:rPr>
        <w:drawing>
          <wp:anchor distT="0" distB="0" distL="114300" distR="114300" simplePos="0" relativeHeight="251893760" behindDoc="0" locked="0" layoutInCell="1" allowOverlap="1" wp14:anchorId="72BFE148" wp14:editId="3F8BBB36">
            <wp:simplePos x="0" y="0"/>
            <wp:positionH relativeFrom="column">
              <wp:posOffset>4191635</wp:posOffset>
            </wp:positionH>
            <wp:positionV relativeFrom="paragraph">
              <wp:posOffset>251791</wp:posOffset>
            </wp:positionV>
            <wp:extent cx="314960" cy="314960"/>
            <wp:effectExtent l="0" t="0" r="8890" b="8890"/>
            <wp:wrapNone/>
            <wp:docPr id="17" name="Imagen 17" descr="Analytics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alytics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5B129" w14:textId="6EE81879" w:rsidR="008546FB" w:rsidRPr="007003DA" w:rsidRDefault="008546FB" w:rsidP="007003DA">
      <w:pPr>
        <w:pStyle w:val="Prrafodelista"/>
        <w:keepNext/>
        <w:keepLines/>
        <w:numPr>
          <w:ilvl w:val="0"/>
          <w:numId w:val="4"/>
        </w:numPr>
        <w:jc w:val="both"/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</w:pPr>
      <w:r w:rsidRPr="00FB0F11"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  <w:t xml:space="preserve">DEFINICIONES </w:t>
      </w:r>
    </w:p>
    <w:p w14:paraId="5A91C088" w14:textId="27F07A81" w:rsidR="008546FB" w:rsidRPr="00FB0F11" w:rsidRDefault="007003DA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6"/>
          <w:szCs w:val="24"/>
          <w:lang w:eastAsia="es-ES"/>
        </w:rPr>
      </w:pPr>
      <w:r w:rsidRPr="0072603D">
        <w:rPr>
          <w:rFonts w:ascii="Bahnschrift" w:hAnsi="Bahnschrift" w:cstheme="minorHAnsi"/>
          <w:noProof/>
          <w:color w:val="0F0D29" w:themeColor="text1"/>
          <w:sz w:val="10"/>
          <w:szCs w:val="10"/>
          <w:lang w:eastAsia="es-EC"/>
        </w:rPr>
        <mc:AlternateContent>
          <mc:Choice Requires="wps">
            <w:drawing>
              <wp:inline distT="0" distB="0" distL="0" distR="0" wp14:anchorId="4F987D2E" wp14:editId="28073124">
                <wp:extent cx="4619708" cy="11788"/>
                <wp:effectExtent l="19050" t="19050" r="28575" b="26670"/>
                <wp:docPr id="21" name="Conector recto 21" descr="divisor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708" cy="117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1A187A" id="Conector recto 21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" strokecolor="#278079 [2409]" strokeweight="3pt">
                <w10:anchorlock/>
              </v:line>
            </w:pict>
          </mc:Fallback>
        </mc:AlternateContent>
      </w:r>
    </w:p>
    <w:p w14:paraId="70626DB9" w14:textId="23861067" w:rsidR="00FB0F11" w:rsidRPr="00FB0F11" w:rsidRDefault="006E4361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6"/>
          <w:szCs w:val="24"/>
          <w:lang w:eastAsia="es-ES"/>
        </w:rPr>
      </w:pPr>
      <w:r>
        <w:rPr>
          <w:noProof/>
          <w:lang w:eastAsia="es-EC"/>
        </w:rPr>
        <w:drawing>
          <wp:anchor distT="0" distB="0" distL="114300" distR="114300" simplePos="0" relativeHeight="251894784" behindDoc="0" locked="0" layoutInCell="1" allowOverlap="1" wp14:anchorId="3A78EF7E" wp14:editId="25F466A0">
            <wp:simplePos x="0" y="0"/>
            <wp:positionH relativeFrom="margin">
              <wp:posOffset>4203010</wp:posOffset>
            </wp:positionH>
            <wp:positionV relativeFrom="paragraph">
              <wp:posOffset>293729</wp:posOffset>
            </wp:positionV>
            <wp:extent cx="314567" cy="314567"/>
            <wp:effectExtent l="0" t="0" r="9525" b="9525"/>
            <wp:wrapNone/>
            <wp:docPr id="18" name="Imagen 18" descr="Analytics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alytics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7" cy="3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40F8E" w14:textId="1612ECEB" w:rsidR="008546FB" w:rsidRPr="00FB0F11" w:rsidRDefault="008546FB" w:rsidP="00FB0F11">
      <w:pPr>
        <w:pStyle w:val="Prrafodelista"/>
        <w:keepNext/>
        <w:keepLines/>
        <w:numPr>
          <w:ilvl w:val="0"/>
          <w:numId w:val="4"/>
        </w:numPr>
        <w:jc w:val="both"/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</w:pPr>
      <w:r w:rsidRPr="00FB0F11"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  <w:t>ÁMBITO DE APLICACIÓN</w:t>
      </w:r>
    </w:p>
    <w:p w14:paraId="69DCB76D" w14:textId="4E5157AD" w:rsidR="008546FB" w:rsidRPr="00FB0F11" w:rsidRDefault="007003DA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  <w:r w:rsidRPr="0072603D">
        <w:rPr>
          <w:rFonts w:ascii="Bahnschrift" w:hAnsi="Bahnschrift" w:cstheme="minorHAnsi"/>
          <w:noProof/>
          <w:color w:val="0F0D29" w:themeColor="text1"/>
          <w:sz w:val="10"/>
          <w:szCs w:val="10"/>
          <w:lang w:eastAsia="es-EC"/>
        </w:rPr>
        <mc:AlternateContent>
          <mc:Choice Requires="wps">
            <w:drawing>
              <wp:inline distT="0" distB="0" distL="0" distR="0" wp14:anchorId="219D6AFB" wp14:editId="2F1DDE93">
                <wp:extent cx="4619708" cy="11788"/>
                <wp:effectExtent l="19050" t="19050" r="28575" b="26670"/>
                <wp:docPr id="14" name="Conector recto 14" descr="divisor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708" cy="117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3A6E53" id="Conector recto 14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" strokecolor="#278079 [2409]" strokeweight="3pt">
                <w10:anchorlock/>
              </v:line>
            </w:pict>
          </mc:Fallback>
        </mc:AlternateContent>
      </w:r>
    </w:p>
    <w:p w14:paraId="616A4E3A" w14:textId="2F50D440" w:rsidR="00FB0F11" w:rsidRPr="00FB0F11" w:rsidRDefault="006E4361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32"/>
          <w:szCs w:val="24"/>
          <w:lang w:eastAsia="es-ES"/>
        </w:rPr>
      </w:pPr>
      <w:r>
        <w:rPr>
          <w:noProof/>
          <w:lang w:eastAsia="es-EC"/>
        </w:rPr>
        <w:drawing>
          <wp:anchor distT="0" distB="0" distL="114300" distR="114300" simplePos="0" relativeHeight="251895808" behindDoc="0" locked="0" layoutInCell="1" allowOverlap="1" wp14:anchorId="3EA1066A" wp14:editId="3FCEA143">
            <wp:simplePos x="0" y="0"/>
            <wp:positionH relativeFrom="column">
              <wp:posOffset>4213225</wp:posOffset>
            </wp:positionH>
            <wp:positionV relativeFrom="paragraph">
              <wp:posOffset>272111</wp:posOffset>
            </wp:positionV>
            <wp:extent cx="306777" cy="306777"/>
            <wp:effectExtent l="0" t="0" r="0" b="0"/>
            <wp:wrapNone/>
            <wp:docPr id="19" name="Imagen 19" descr="Analytics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alytics free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" cy="30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5B1C7" w14:textId="5B7B96B0" w:rsidR="008546FB" w:rsidRPr="00FB0F11" w:rsidRDefault="008546FB" w:rsidP="00FB0F11">
      <w:pPr>
        <w:pStyle w:val="Prrafodelista"/>
        <w:keepNext/>
        <w:keepLines/>
        <w:numPr>
          <w:ilvl w:val="0"/>
          <w:numId w:val="4"/>
        </w:numPr>
        <w:jc w:val="both"/>
        <w:rPr>
          <w:rFonts w:ascii="Bahnschrift" w:eastAsia="Times New Roman" w:hAnsi="Bahnschrift" w:cstheme="minorHAnsi"/>
          <w:b/>
          <w:color w:val="000000"/>
          <w:sz w:val="32"/>
          <w:szCs w:val="24"/>
          <w:lang w:eastAsia="es-ES"/>
        </w:rPr>
      </w:pPr>
      <w:r w:rsidRPr="00FB0F11">
        <w:rPr>
          <w:rFonts w:ascii="Bahnschrift" w:eastAsia="Times New Roman" w:hAnsi="Bahnschrift" w:cstheme="minorHAnsi"/>
          <w:b/>
          <w:color w:val="000000"/>
          <w:sz w:val="28"/>
          <w:szCs w:val="24"/>
          <w:lang w:eastAsia="es-ES"/>
        </w:rPr>
        <w:t xml:space="preserve">DESARROLLO DEL PROCEDIMIENTO </w:t>
      </w:r>
    </w:p>
    <w:p w14:paraId="65320FAF" w14:textId="7157FFB4" w:rsidR="008546FB" w:rsidRPr="008546FB" w:rsidRDefault="007003DA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24"/>
          <w:szCs w:val="24"/>
          <w:lang w:eastAsia="es-ES"/>
        </w:rPr>
      </w:pPr>
      <w:r w:rsidRPr="0072603D">
        <w:rPr>
          <w:rFonts w:ascii="Bahnschrift" w:hAnsi="Bahnschrift" w:cstheme="minorHAnsi"/>
          <w:noProof/>
          <w:color w:val="0F0D29" w:themeColor="text1"/>
          <w:sz w:val="10"/>
          <w:szCs w:val="10"/>
          <w:lang w:eastAsia="es-EC"/>
        </w:rPr>
        <mc:AlternateContent>
          <mc:Choice Requires="wps">
            <w:drawing>
              <wp:inline distT="0" distB="0" distL="0" distR="0" wp14:anchorId="57F98C68" wp14:editId="1491E826">
                <wp:extent cx="4619708" cy="11788"/>
                <wp:effectExtent l="19050" t="19050" r="28575" b="26670"/>
                <wp:docPr id="7" name="Conector recto 7" descr="divisor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708" cy="117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D001719" id="Conector recto 7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3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" strokecolor="#278079 [2409]" strokeweight="3pt">
                <w10:anchorlock/>
              </v:line>
            </w:pict>
          </mc:Fallback>
        </mc:AlternateContent>
      </w:r>
    </w:p>
    <w:p w14:paraId="4C909819" w14:textId="4EB6EC7C" w:rsidR="008546FB" w:rsidRPr="008546FB" w:rsidRDefault="008546FB" w:rsidP="008546FB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24"/>
          <w:szCs w:val="24"/>
          <w:lang w:eastAsia="es-ES"/>
        </w:rPr>
      </w:pPr>
    </w:p>
    <w:p w14:paraId="07A1C9F6" w14:textId="77777777" w:rsidR="007003DA" w:rsidRDefault="007003DA" w:rsidP="007003DA">
      <w:p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 xml:space="preserve">Ejecutor: </w:t>
      </w:r>
      <w:r>
        <w:rPr>
          <w:rFonts w:ascii="Arial" w:eastAsia="Arial" w:hAnsi="Arial" w:cs="Arial"/>
          <w:b w:val="0"/>
          <w:color w:val="000000"/>
          <w:sz w:val="22"/>
        </w:rPr>
        <w:t xml:space="preserve">Gerencia General   </w:t>
      </w:r>
    </w:p>
    <w:p w14:paraId="64CD9DEF" w14:textId="77777777" w:rsidR="007003DA" w:rsidRDefault="007003DA" w:rsidP="007003DA">
      <w:p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Actividad 1:</w:t>
      </w:r>
      <w:r>
        <w:rPr>
          <w:rFonts w:ascii="Arial" w:eastAsia="Arial" w:hAnsi="Arial" w:cs="Arial"/>
          <w:b w:val="0"/>
          <w:color w:val="000000"/>
          <w:sz w:val="22"/>
        </w:rPr>
        <w:t xml:space="preserve"> Valorar la necesidad de Gestión de Recursos Humanos  </w:t>
      </w:r>
    </w:p>
    <w:p w14:paraId="2ECA9C00" w14:textId="77777777" w:rsidR="00450668" w:rsidRDefault="00450668" w:rsidP="007003DA">
      <w:p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</w:p>
    <w:p w14:paraId="097D06C0" w14:textId="63923D64" w:rsidR="00450668" w:rsidRDefault="00450668" w:rsidP="007003DA">
      <w:p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b w:val="0"/>
          <w:color w:val="000000"/>
          <w:sz w:val="22"/>
        </w:rPr>
        <w:t xml:space="preserve">(Escribir Actividades a nivel de Tareas) </w:t>
      </w:r>
    </w:p>
    <w:p w14:paraId="42FC0AAD" w14:textId="77777777" w:rsidR="00450668" w:rsidRDefault="00450668" w:rsidP="007003DA">
      <w:p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</w:p>
    <w:p w14:paraId="57D91CC9" w14:textId="3D836803" w:rsidR="00450668" w:rsidRDefault="00450668" w:rsidP="007003DA">
      <w:p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b w:val="0"/>
          <w:color w:val="000000"/>
          <w:sz w:val="22"/>
        </w:rPr>
        <w:t>Para Decisiones pueden usar la siguiente Estructura</w:t>
      </w:r>
    </w:p>
    <w:p w14:paraId="3F30C32C" w14:textId="77777777" w:rsidR="007003DA" w:rsidRDefault="007003DA" w:rsidP="007003DA">
      <w:pPr>
        <w:spacing w:line="240" w:lineRule="auto"/>
        <w:jc w:val="both"/>
        <w:rPr>
          <w:rFonts w:ascii="Arial" w:eastAsia="Arial" w:hAnsi="Arial" w:cs="Arial"/>
          <w:b w:val="0"/>
          <w:color w:val="FFC000"/>
          <w:sz w:val="22"/>
        </w:rPr>
      </w:pPr>
    </w:p>
    <w:p w14:paraId="4CBC57A9" w14:textId="77777777" w:rsidR="007003DA" w:rsidRDefault="007003DA" w:rsidP="007003DA">
      <w:pPr>
        <w:numPr>
          <w:ilvl w:val="0"/>
          <w:numId w:val="6"/>
        </w:numPr>
        <w:spacing w:line="240" w:lineRule="auto"/>
        <w:jc w:val="both"/>
        <w:rPr>
          <w:rFonts w:ascii="Arial" w:eastAsia="Arial" w:hAnsi="Arial" w:cs="Arial"/>
          <w:color w:val="002060"/>
          <w:sz w:val="22"/>
        </w:rPr>
      </w:pPr>
      <w:r>
        <w:rPr>
          <w:rFonts w:ascii="Arial" w:eastAsia="Arial" w:hAnsi="Arial" w:cs="Arial"/>
          <w:color w:val="002060"/>
          <w:sz w:val="22"/>
        </w:rPr>
        <w:t>¿Se Requiere Contratar Personal?</w:t>
      </w:r>
    </w:p>
    <w:p w14:paraId="707BBEB7" w14:textId="77777777" w:rsidR="007003DA" w:rsidRDefault="007003DA" w:rsidP="007003DA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b w:val="0"/>
          <w:color w:val="000000"/>
          <w:sz w:val="22"/>
        </w:rPr>
        <w:t xml:space="preserve">En caso de que </w:t>
      </w:r>
      <w:r>
        <w:rPr>
          <w:rFonts w:ascii="Arial" w:eastAsia="Arial" w:hAnsi="Arial" w:cs="Arial"/>
          <w:color w:val="002060"/>
          <w:sz w:val="22"/>
        </w:rPr>
        <w:t xml:space="preserve">SI </w:t>
      </w:r>
      <w:r>
        <w:rPr>
          <w:rFonts w:ascii="Arial" w:eastAsia="Arial" w:hAnsi="Arial" w:cs="Arial"/>
          <w:b w:val="0"/>
          <w:color w:val="000000"/>
          <w:sz w:val="22"/>
        </w:rPr>
        <w:t>se requiere contratar personal</w:t>
      </w:r>
      <w:r>
        <w:rPr>
          <w:rFonts w:ascii="Arial" w:eastAsia="Arial" w:hAnsi="Arial" w:cs="Arial"/>
          <w:color w:val="000000"/>
          <w:sz w:val="22"/>
        </w:rPr>
        <w:t xml:space="preserve"> </w:t>
      </w:r>
      <w:r>
        <w:rPr>
          <w:rFonts w:ascii="Arial" w:eastAsia="Arial" w:hAnsi="Arial" w:cs="Arial"/>
          <w:b w:val="0"/>
          <w:color w:val="000000"/>
          <w:sz w:val="22"/>
        </w:rPr>
        <w:t xml:space="preserve">el procedimiento continúa con la </w:t>
      </w:r>
      <w:r>
        <w:rPr>
          <w:rFonts w:ascii="Arial" w:eastAsia="Arial" w:hAnsi="Arial" w:cs="Arial"/>
          <w:color w:val="002060"/>
          <w:sz w:val="22"/>
        </w:rPr>
        <w:t>Actividad 2.</w:t>
      </w:r>
    </w:p>
    <w:p w14:paraId="565067E4" w14:textId="77777777" w:rsidR="007003DA" w:rsidRDefault="007003DA" w:rsidP="007003DA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b w:val="0"/>
          <w:color w:val="000000"/>
          <w:sz w:val="22"/>
        </w:rPr>
        <w:t xml:space="preserve">En caso de que </w:t>
      </w:r>
      <w:r>
        <w:rPr>
          <w:rFonts w:ascii="Arial" w:eastAsia="Arial" w:hAnsi="Arial" w:cs="Arial"/>
          <w:color w:val="002060"/>
          <w:sz w:val="22"/>
        </w:rPr>
        <w:t>NO</w:t>
      </w:r>
      <w:r>
        <w:rPr>
          <w:rFonts w:ascii="Arial" w:eastAsia="Arial" w:hAnsi="Arial" w:cs="Arial"/>
          <w:color w:val="000000"/>
          <w:sz w:val="22"/>
        </w:rPr>
        <w:t xml:space="preserve"> </w:t>
      </w:r>
      <w:r>
        <w:rPr>
          <w:rFonts w:ascii="Arial" w:eastAsia="Arial" w:hAnsi="Arial" w:cs="Arial"/>
          <w:b w:val="0"/>
          <w:color w:val="000000"/>
          <w:sz w:val="22"/>
        </w:rPr>
        <w:t>se requiere contratar personal</w:t>
      </w:r>
      <w:r>
        <w:rPr>
          <w:rFonts w:ascii="Arial" w:eastAsia="Arial" w:hAnsi="Arial" w:cs="Arial"/>
          <w:color w:val="000000"/>
          <w:sz w:val="22"/>
        </w:rPr>
        <w:t xml:space="preserve"> </w:t>
      </w:r>
      <w:r>
        <w:rPr>
          <w:rFonts w:ascii="Arial" w:eastAsia="Arial" w:hAnsi="Arial" w:cs="Arial"/>
          <w:b w:val="0"/>
          <w:color w:val="000000"/>
          <w:sz w:val="22"/>
        </w:rPr>
        <w:t xml:space="preserve">el procedimiento con la siguiente decisión </w:t>
      </w:r>
      <w:r>
        <w:rPr>
          <w:rFonts w:ascii="Arial" w:eastAsia="Arial" w:hAnsi="Arial" w:cs="Arial"/>
          <w:color w:val="002060"/>
          <w:sz w:val="22"/>
        </w:rPr>
        <w:t>¿Desvinculación de Personal?</w:t>
      </w:r>
    </w:p>
    <w:p w14:paraId="65AE87F1" w14:textId="77777777" w:rsidR="007003DA" w:rsidRDefault="007003DA" w:rsidP="007003DA">
      <w:pPr>
        <w:spacing w:line="240" w:lineRule="auto"/>
        <w:ind w:left="1080"/>
        <w:jc w:val="both"/>
        <w:rPr>
          <w:rFonts w:ascii="Arial" w:eastAsia="Arial" w:hAnsi="Arial" w:cs="Arial"/>
          <w:color w:val="002060"/>
          <w:sz w:val="22"/>
        </w:rPr>
      </w:pPr>
    </w:p>
    <w:p w14:paraId="73A21AE3" w14:textId="77777777" w:rsidR="007003DA" w:rsidRDefault="007003DA" w:rsidP="007003DA">
      <w:pPr>
        <w:numPr>
          <w:ilvl w:val="0"/>
          <w:numId w:val="6"/>
        </w:numPr>
        <w:spacing w:line="240" w:lineRule="auto"/>
        <w:jc w:val="both"/>
        <w:rPr>
          <w:rFonts w:ascii="Arial" w:eastAsia="Arial" w:hAnsi="Arial" w:cs="Arial"/>
          <w:color w:val="002060"/>
          <w:sz w:val="22"/>
        </w:rPr>
      </w:pPr>
      <w:r>
        <w:rPr>
          <w:rFonts w:ascii="Arial" w:eastAsia="Arial" w:hAnsi="Arial" w:cs="Arial"/>
          <w:color w:val="002060"/>
          <w:sz w:val="22"/>
        </w:rPr>
        <w:t>¿Desvinculación de Personal?</w:t>
      </w:r>
    </w:p>
    <w:p w14:paraId="2CEE7DB6" w14:textId="77777777" w:rsidR="007003DA" w:rsidRDefault="007003DA" w:rsidP="007003DA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b w:val="0"/>
          <w:color w:val="000000"/>
          <w:sz w:val="22"/>
        </w:rPr>
        <w:t xml:space="preserve">En caso de que </w:t>
      </w:r>
      <w:r>
        <w:rPr>
          <w:rFonts w:ascii="Arial" w:eastAsia="Arial" w:hAnsi="Arial" w:cs="Arial"/>
          <w:color w:val="002060"/>
          <w:sz w:val="22"/>
        </w:rPr>
        <w:t xml:space="preserve">SI </w:t>
      </w:r>
      <w:r>
        <w:rPr>
          <w:rFonts w:ascii="Arial" w:eastAsia="Arial" w:hAnsi="Arial" w:cs="Arial"/>
          <w:b w:val="0"/>
          <w:color w:val="000000"/>
          <w:sz w:val="22"/>
        </w:rPr>
        <w:t xml:space="preserve">es desvinculación de personal el procedimiento continúa con la </w:t>
      </w:r>
      <w:r>
        <w:rPr>
          <w:rFonts w:ascii="Arial" w:eastAsia="Arial" w:hAnsi="Arial" w:cs="Arial"/>
          <w:color w:val="002060"/>
          <w:sz w:val="22"/>
        </w:rPr>
        <w:t>Actividad 14</w:t>
      </w:r>
    </w:p>
    <w:p w14:paraId="545983B6" w14:textId="77777777" w:rsidR="007003DA" w:rsidRDefault="007003DA" w:rsidP="007003DA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  <w:b w:val="0"/>
          <w:color w:val="000000"/>
          <w:sz w:val="22"/>
        </w:rPr>
      </w:pPr>
      <w:r>
        <w:rPr>
          <w:rFonts w:ascii="Arial" w:eastAsia="Arial" w:hAnsi="Arial" w:cs="Arial"/>
          <w:b w:val="0"/>
          <w:color w:val="000000"/>
          <w:sz w:val="22"/>
        </w:rPr>
        <w:lastRenderedPageBreak/>
        <w:t xml:space="preserve">En caso de que </w:t>
      </w:r>
      <w:r>
        <w:rPr>
          <w:rFonts w:ascii="Arial" w:eastAsia="Arial" w:hAnsi="Arial" w:cs="Arial"/>
          <w:color w:val="002060"/>
          <w:sz w:val="22"/>
        </w:rPr>
        <w:t>NO</w:t>
      </w:r>
      <w:r>
        <w:rPr>
          <w:rFonts w:ascii="Arial" w:eastAsia="Arial" w:hAnsi="Arial" w:cs="Arial"/>
          <w:color w:val="000000"/>
          <w:sz w:val="22"/>
        </w:rPr>
        <w:t xml:space="preserve"> </w:t>
      </w:r>
      <w:proofErr w:type="gramStart"/>
      <w:r>
        <w:rPr>
          <w:rFonts w:ascii="Arial" w:eastAsia="Arial" w:hAnsi="Arial" w:cs="Arial"/>
          <w:b w:val="0"/>
          <w:color w:val="000000"/>
          <w:sz w:val="22"/>
        </w:rPr>
        <w:t>es</w:t>
      </w:r>
      <w:proofErr w:type="gramEnd"/>
      <w:r>
        <w:rPr>
          <w:rFonts w:ascii="Arial" w:eastAsia="Arial" w:hAnsi="Arial" w:cs="Arial"/>
          <w:b w:val="0"/>
          <w:color w:val="000000"/>
          <w:sz w:val="22"/>
        </w:rPr>
        <w:t xml:space="preserve"> desvinculación de personal</w:t>
      </w:r>
      <w:r>
        <w:rPr>
          <w:rFonts w:ascii="Arial" w:eastAsia="Arial" w:hAnsi="Arial" w:cs="Arial"/>
          <w:color w:val="000000"/>
          <w:sz w:val="22"/>
        </w:rPr>
        <w:t xml:space="preserve"> </w:t>
      </w:r>
      <w:r>
        <w:rPr>
          <w:rFonts w:ascii="Arial" w:eastAsia="Arial" w:hAnsi="Arial" w:cs="Arial"/>
          <w:b w:val="0"/>
          <w:color w:val="000000"/>
          <w:sz w:val="22"/>
        </w:rPr>
        <w:t xml:space="preserve">el procedimiento con la siguiente decisión </w:t>
      </w:r>
      <w:r>
        <w:rPr>
          <w:rFonts w:ascii="Arial" w:eastAsia="Arial" w:hAnsi="Arial" w:cs="Arial"/>
          <w:color w:val="002060"/>
          <w:sz w:val="22"/>
        </w:rPr>
        <w:t>¿Se ha recibido el correo de Vencimiento de Contratos?</w:t>
      </w:r>
    </w:p>
    <w:p w14:paraId="091EB9BB" w14:textId="77777777" w:rsidR="007003DA" w:rsidRDefault="007003DA" w:rsidP="007003DA">
      <w:pPr>
        <w:spacing w:line="240" w:lineRule="auto"/>
        <w:ind w:left="1080"/>
        <w:jc w:val="both"/>
        <w:rPr>
          <w:rFonts w:ascii="Arial" w:eastAsia="Arial" w:hAnsi="Arial" w:cs="Arial"/>
          <w:b w:val="0"/>
          <w:color w:val="000000"/>
          <w:sz w:val="22"/>
        </w:rPr>
      </w:pPr>
    </w:p>
    <w:p w14:paraId="7AC801E3" w14:textId="77777777" w:rsidR="007003DA" w:rsidRDefault="007003DA" w:rsidP="007003DA">
      <w:pPr>
        <w:keepNext/>
        <w:keepLines/>
        <w:jc w:val="both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318D679B" w14:textId="572B3204" w:rsidR="008546FB" w:rsidRPr="008546FB" w:rsidRDefault="008546FB" w:rsidP="006158E5">
      <w:pPr>
        <w:keepNext/>
        <w:keepLines/>
        <w:jc w:val="both"/>
        <w:rPr>
          <w:rFonts w:ascii="Bahnschrift" w:eastAsia="Times New Roman" w:hAnsi="Bahnschrift" w:cstheme="minorHAnsi"/>
          <w:color w:val="000000"/>
          <w:sz w:val="24"/>
          <w:szCs w:val="24"/>
          <w:lang w:eastAsia="es-ES"/>
        </w:rPr>
      </w:pPr>
    </w:p>
    <w:sectPr w:rsidR="008546FB" w:rsidRPr="008546FB" w:rsidSect="0072603D">
      <w:headerReference w:type="default" r:id="rId16"/>
      <w:footerReference w:type="default" r:id="rId17"/>
      <w:pgSz w:w="11906" w:h="16838" w:code="9"/>
      <w:pgMar w:top="1417" w:right="1701" w:bottom="1417" w:left="1701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226B4" w14:textId="77777777" w:rsidR="001D1ADE" w:rsidRDefault="001D1ADE">
      <w:r>
        <w:separator/>
      </w:r>
    </w:p>
    <w:p w14:paraId="03039578" w14:textId="77777777" w:rsidR="001D1ADE" w:rsidRDefault="001D1ADE"/>
  </w:endnote>
  <w:endnote w:type="continuationSeparator" w:id="0">
    <w:p w14:paraId="328CC25E" w14:textId="77777777" w:rsidR="001D1ADE" w:rsidRDefault="001D1ADE">
      <w:r>
        <w:continuationSeparator/>
      </w:r>
    </w:p>
    <w:p w14:paraId="5D0960EB" w14:textId="77777777" w:rsidR="001D1ADE" w:rsidRDefault="001D1A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color w:val="FFFFFF" w:themeColor="background1"/>
      </w:rPr>
      <w:id w:val="-890194395"/>
      <w:docPartObj>
        <w:docPartGallery w:val="Page Numbers (Bottom of Page)"/>
        <w:docPartUnique/>
      </w:docPartObj>
    </w:sdtPr>
    <w:sdtEndPr/>
    <w:sdtContent>
      <w:p w14:paraId="6E6BA629" w14:textId="1C954F6C" w:rsidR="00672E76" w:rsidRPr="001F3A5E" w:rsidRDefault="00CE089A">
        <w:pPr>
          <w:pStyle w:val="Piedepgina"/>
          <w:jc w:val="center"/>
          <w:rPr>
            <w:noProof/>
            <w:color w:val="FFFFFF" w:themeColor="background1"/>
          </w:rPr>
        </w:pPr>
      </w:p>
    </w:sdtContent>
  </w:sdt>
  <w:p w14:paraId="32D26BC1" w14:textId="27149C9B" w:rsidR="00672E76" w:rsidRDefault="0072603D">
    <w:pPr>
      <w:pStyle w:val="Piedepgina"/>
      <w:rPr>
        <w:noProof/>
      </w:rPr>
    </w:pPr>
    <w:r>
      <w:rPr>
        <w:rFonts w:ascii="Bahnschrift" w:eastAsia="Times New Roman" w:hAnsi="Bahnschrift" w:cstheme="minorHAnsi"/>
        <w:noProof/>
        <w:color w:val="000000"/>
        <w:sz w:val="22"/>
        <w:lang w:eastAsia="es-EC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B8B192C" wp14:editId="25D041E4">
              <wp:simplePos x="0" y="0"/>
              <wp:positionH relativeFrom="page">
                <wp:posOffset>-38100</wp:posOffset>
              </wp:positionH>
              <wp:positionV relativeFrom="paragraph">
                <wp:posOffset>212090</wp:posOffset>
              </wp:positionV>
              <wp:extent cx="7921625" cy="191770"/>
              <wp:effectExtent l="0" t="0" r="22225" b="17780"/>
              <wp:wrapNone/>
              <wp:docPr id="42" name="Rectángul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1625" cy="19177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E9D53" id="Rectángulo 42" o:spid="_x0000_s1026" style="position:absolute;margin-left:-3pt;margin-top:16.7pt;width:623.75pt;height:15.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" fillcolor="#1a5550 [1609]" strokecolor="#1a5550 [1609]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30FCB" w14:textId="77777777" w:rsidR="001D1ADE" w:rsidRDefault="001D1ADE">
      <w:r>
        <w:separator/>
      </w:r>
    </w:p>
    <w:p w14:paraId="1A91C92F" w14:textId="77777777" w:rsidR="001D1ADE" w:rsidRDefault="001D1ADE"/>
  </w:footnote>
  <w:footnote w:type="continuationSeparator" w:id="0">
    <w:p w14:paraId="5760273C" w14:textId="77777777" w:rsidR="001D1ADE" w:rsidRDefault="001D1ADE">
      <w:r>
        <w:continuationSeparator/>
      </w:r>
    </w:p>
    <w:p w14:paraId="1ECE0A48" w14:textId="77777777" w:rsidR="001D1ADE" w:rsidRDefault="001D1A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B425C" w14:textId="77777777" w:rsidR="007A7EBC" w:rsidRDefault="007A7EBC">
    <w:pPr>
      <w:pStyle w:val="Encabezado"/>
    </w:pPr>
  </w:p>
  <w:tbl>
    <w:tblPr>
      <w:tblW w:w="10380" w:type="dxa"/>
      <w:tblInd w:w="-97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970"/>
      <w:gridCol w:w="3600"/>
      <w:gridCol w:w="2595"/>
      <w:gridCol w:w="1215"/>
    </w:tblGrid>
    <w:tr w:rsidR="007A7EBC" w14:paraId="1089D2F7" w14:textId="77777777" w:rsidTr="00FA62F7">
      <w:trPr>
        <w:cantSplit/>
        <w:trHeight w:val="706"/>
      </w:trPr>
      <w:tc>
        <w:tcPr>
          <w:tcW w:w="2970" w:type="dxa"/>
          <w:vMerge w:val="restart"/>
          <w:vAlign w:val="center"/>
        </w:tcPr>
        <w:p w14:paraId="06CC68D8" w14:textId="458573DF" w:rsidR="007A7EBC" w:rsidRPr="007A7EBC" w:rsidRDefault="007A7EBC" w:rsidP="00FA62F7">
          <w:pPr>
            <w:spacing w:line="240" w:lineRule="auto"/>
            <w:jc w:val="center"/>
            <w:rPr>
              <w:rFonts w:ascii="Bahnschrift" w:eastAsia="Bahnschrift" w:hAnsi="Bahnschrift" w:cs="Bahnschrift"/>
              <w:b w:val="0"/>
              <w:color w:val="000000"/>
              <w:sz w:val="24"/>
              <w:szCs w:val="24"/>
            </w:rPr>
          </w:pPr>
        </w:p>
        <w:p w14:paraId="6ADED359" w14:textId="6A6C19FF" w:rsidR="007A7EBC" w:rsidRPr="007A7EBC" w:rsidRDefault="007A7EBC" w:rsidP="00FA62F7">
          <w:pPr>
            <w:spacing w:line="240" w:lineRule="auto"/>
            <w:jc w:val="center"/>
            <w:rPr>
              <w:rFonts w:ascii="Bahnschrift" w:eastAsia="Bahnschrift" w:hAnsi="Bahnschrift" w:cs="Bahnschrift"/>
              <w:b w:val="0"/>
              <w:color w:val="000000"/>
              <w:sz w:val="24"/>
              <w:szCs w:val="24"/>
            </w:rPr>
          </w:pPr>
        </w:p>
        <w:p w14:paraId="015EF5F9" w14:textId="29755571" w:rsidR="007A7EBC" w:rsidRPr="007A7EBC" w:rsidRDefault="00FA62F7" w:rsidP="00FA62F7">
          <w:pPr>
            <w:spacing w:line="240" w:lineRule="auto"/>
            <w:jc w:val="center"/>
            <w:rPr>
              <w:rFonts w:ascii="Bahnschrift" w:eastAsia="Bahnschrift" w:hAnsi="Bahnschrift" w:cs="Bahnschrift"/>
              <w:b w:val="0"/>
              <w:color w:val="000000"/>
              <w:sz w:val="24"/>
              <w:szCs w:val="24"/>
            </w:rPr>
          </w:pPr>
          <w:r>
            <w:rPr>
              <w:rFonts w:ascii="Bahnschrift" w:eastAsia="Bahnschrift" w:hAnsi="Bahnschrift" w:cs="Bahnschrift"/>
              <w:b w:val="0"/>
              <w:color w:val="000000"/>
              <w:sz w:val="24"/>
              <w:szCs w:val="24"/>
            </w:rPr>
            <w:t>Logo de Empresa</w:t>
          </w:r>
        </w:p>
      </w:tc>
      <w:tc>
        <w:tcPr>
          <w:tcW w:w="3600" w:type="dxa"/>
          <w:vMerge w:val="restart"/>
          <w:vAlign w:val="center"/>
        </w:tcPr>
        <w:p w14:paraId="330EEFA7" w14:textId="155B91EA" w:rsidR="007A7EBC" w:rsidRPr="00450668" w:rsidRDefault="00FA62F7" w:rsidP="00FA62F7">
          <w:pPr>
            <w:spacing w:before="120" w:line="240" w:lineRule="auto"/>
            <w:jc w:val="center"/>
            <w:rPr>
              <w:rFonts w:ascii="Bahnschrift" w:eastAsia="Arial" w:hAnsi="Bahnschrift" w:cs="Arial"/>
              <w:i/>
              <w:color w:val="000000"/>
            </w:rPr>
          </w:pPr>
          <w:r>
            <w:rPr>
              <w:rFonts w:ascii="Bahnschrift" w:eastAsia="Arial" w:hAnsi="Bahnschrift" w:cs="Arial"/>
              <w:i/>
              <w:color w:val="000000"/>
            </w:rPr>
            <w:t>Nombre Del Subproceso</w:t>
          </w:r>
        </w:p>
      </w:tc>
      <w:tc>
        <w:tcPr>
          <w:tcW w:w="3810" w:type="dxa"/>
          <w:gridSpan w:val="2"/>
          <w:vAlign w:val="center"/>
        </w:tcPr>
        <w:p w14:paraId="5F0CBB39" w14:textId="77777777" w:rsidR="007A7EBC" w:rsidRPr="00450668" w:rsidRDefault="007A7EBC" w:rsidP="00FA62F7">
          <w:pPr>
            <w:spacing w:line="240" w:lineRule="auto"/>
            <w:jc w:val="center"/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</w:pP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t>Fecha Creación:</w:t>
          </w:r>
        </w:p>
        <w:p w14:paraId="06777215" w14:textId="77777777" w:rsidR="007A7EBC" w:rsidRPr="00450668" w:rsidRDefault="007A7EBC" w:rsidP="00FA62F7">
          <w:pPr>
            <w:spacing w:line="240" w:lineRule="auto"/>
            <w:jc w:val="center"/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</w:pP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t>Mes-2024</w:t>
          </w:r>
        </w:p>
        <w:p w14:paraId="2F604EDF" w14:textId="77777777" w:rsidR="007A7EBC" w:rsidRPr="00450668" w:rsidRDefault="007A7EBC" w:rsidP="00FA62F7">
          <w:pPr>
            <w:spacing w:line="240" w:lineRule="auto"/>
            <w:jc w:val="center"/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</w:pPr>
        </w:p>
        <w:p w14:paraId="1CBE802E" w14:textId="74F98AE2" w:rsidR="007A7EBC" w:rsidRPr="00450668" w:rsidRDefault="007A7EBC" w:rsidP="00FA62F7">
          <w:pPr>
            <w:spacing w:line="240" w:lineRule="auto"/>
            <w:jc w:val="center"/>
            <w:rPr>
              <w:rFonts w:ascii="Bahnschrift" w:eastAsia="Bahnschrift" w:hAnsi="Bahnschrift" w:cs="Bahnschrift"/>
              <w:b w:val="0"/>
              <w:color w:val="000000"/>
              <w:sz w:val="20"/>
              <w:szCs w:val="20"/>
            </w:rPr>
          </w:pP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t>Fecha Actualización:</w:t>
          </w:r>
        </w:p>
        <w:p w14:paraId="53481CE8" w14:textId="77777777" w:rsidR="007A7EBC" w:rsidRPr="00450668" w:rsidRDefault="007A7EBC" w:rsidP="00FA62F7">
          <w:pPr>
            <w:spacing w:line="240" w:lineRule="auto"/>
            <w:jc w:val="center"/>
            <w:rPr>
              <w:rFonts w:ascii="Bahnschrift" w:eastAsia="Bahnschrift" w:hAnsi="Bahnschrift" w:cs="Bahnschrift"/>
              <w:b w:val="0"/>
              <w:color w:val="000000"/>
              <w:sz w:val="20"/>
              <w:szCs w:val="20"/>
            </w:rPr>
          </w:pPr>
          <w:r w:rsidRPr="00450668">
            <w:rPr>
              <w:rFonts w:ascii="Bahnschrift" w:eastAsia="Bahnschrift" w:hAnsi="Bahnschrift" w:cs="Bahnschrift"/>
              <w:b w:val="0"/>
              <w:color w:val="000000"/>
              <w:sz w:val="20"/>
              <w:szCs w:val="20"/>
            </w:rPr>
            <w:t>Mes-2024</w:t>
          </w:r>
        </w:p>
      </w:tc>
    </w:tr>
    <w:tr w:rsidR="007A7EBC" w14:paraId="2F2C8780" w14:textId="77777777" w:rsidTr="00FA62F7">
      <w:trPr>
        <w:cantSplit/>
        <w:trHeight w:val="486"/>
      </w:trPr>
      <w:tc>
        <w:tcPr>
          <w:tcW w:w="2970" w:type="dxa"/>
          <w:vMerge/>
          <w:vAlign w:val="center"/>
        </w:tcPr>
        <w:p w14:paraId="126F09AD" w14:textId="77777777" w:rsidR="007A7EBC" w:rsidRPr="007A7EBC" w:rsidRDefault="007A7EBC" w:rsidP="00FA62F7">
          <w:pPr>
            <w:widowControl w:val="0"/>
            <w:jc w:val="center"/>
            <w:rPr>
              <w:rFonts w:ascii="Bahnschrift" w:eastAsia="Bahnschrift" w:hAnsi="Bahnschrift" w:cs="Bahnschrift"/>
              <w:b w:val="0"/>
              <w:color w:val="000000"/>
              <w:sz w:val="20"/>
              <w:szCs w:val="20"/>
            </w:rPr>
          </w:pPr>
        </w:p>
      </w:tc>
      <w:tc>
        <w:tcPr>
          <w:tcW w:w="3600" w:type="dxa"/>
          <w:vMerge/>
          <w:vAlign w:val="center"/>
        </w:tcPr>
        <w:p w14:paraId="48D2F150" w14:textId="77777777" w:rsidR="007A7EBC" w:rsidRPr="00450668" w:rsidRDefault="007A7EBC" w:rsidP="00FA62F7">
          <w:pPr>
            <w:widowControl w:val="0"/>
            <w:jc w:val="center"/>
            <w:rPr>
              <w:rFonts w:ascii="Bahnschrift" w:eastAsia="Bahnschrift" w:hAnsi="Bahnschrift" w:cs="Bahnschrift"/>
              <w:b w:val="0"/>
              <w:color w:val="000000"/>
              <w:sz w:val="20"/>
              <w:szCs w:val="20"/>
            </w:rPr>
          </w:pPr>
        </w:p>
      </w:tc>
      <w:tc>
        <w:tcPr>
          <w:tcW w:w="2595" w:type="dxa"/>
          <w:vAlign w:val="center"/>
        </w:tcPr>
        <w:p w14:paraId="5F805E21" w14:textId="2451E7E1" w:rsidR="007A7EBC" w:rsidRPr="00450668" w:rsidRDefault="007A7EBC" w:rsidP="00FA62F7">
          <w:pPr>
            <w:spacing w:line="240" w:lineRule="auto"/>
            <w:jc w:val="center"/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</w:pP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t>Versión:</w:t>
          </w:r>
        </w:p>
        <w:p w14:paraId="5AA8108C" w14:textId="77777777" w:rsidR="007A7EBC" w:rsidRPr="00450668" w:rsidRDefault="007A7EBC" w:rsidP="00FA62F7">
          <w:pPr>
            <w:spacing w:line="240" w:lineRule="auto"/>
            <w:jc w:val="center"/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</w:pPr>
        </w:p>
      </w:tc>
      <w:tc>
        <w:tcPr>
          <w:tcW w:w="1215" w:type="dxa"/>
          <w:vAlign w:val="center"/>
        </w:tcPr>
        <w:p w14:paraId="7C8FAEA9" w14:textId="77777777" w:rsidR="007A7EBC" w:rsidRPr="00450668" w:rsidRDefault="007A7EBC" w:rsidP="00FA62F7">
          <w:pPr>
            <w:spacing w:line="240" w:lineRule="auto"/>
            <w:jc w:val="center"/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</w:pPr>
          <w:proofErr w:type="spellStart"/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t>Pág</w:t>
          </w:r>
          <w:proofErr w:type="spellEnd"/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t xml:space="preserve">: </w:t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fldChar w:fldCharType="begin"/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instrText>PAGE</w:instrText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fldChar w:fldCharType="separate"/>
          </w:r>
          <w:r w:rsidR="00255450" w:rsidRPr="00450668">
            <w:rPr>
              <w:rFonts w:ascii="Bahnschrift" w:eastAsia="Arial" w:hAnsi="Bahnschrift" w:cs="Arial"/>
              <w:b w:val="0"/>
              <w:noProof/>
              <w:color w:val="000000"/>
              <w:sz w:val="20"/>
              <w:szCs w:val="20"/>
            </w:rPr>
            <w:t>2</w:t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fldChar w:fldCharType="end"/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t>-</w:t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fldChar w:fldCharType="begin"/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instrText>NUMPAGES</w:instrText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fldChar w:fldCharType="separate"/>
          </w:r>
          <w:r w:rsidR="00255450" w:rsidRPr="00450668">
            <w:rPr>
              <w:rFonts w:ascii="Bahnschrift" w:eastAsia="Arial" w:hAnsi="Bahnschrift" w:cs="Arial"/>
              <w:b w:val="0"/>
              <w:noProof/>
              <w:color w:val="000000"/>
              <w:sz w:val="20"/>
              <w:szCs w:val="20"/>
            </w:rPr>
            <w:t>3</w:t>
          </w:r>
          <w:r w:rsidRPr="00450668">
            <w:rPr>
              <w:rFonts w:ascii="Bahnschrift" w:eastAsia="Arial" w:hAnsi="Bahnschrift" w:cs="Arial"/>
              <w:b w:val="0"/>
              <w:color w:val="000000"/>
              <w:sz w:val="20"/>
              <w:szCs w:val="20"/>
            </w:rPr>
            <w:fldChar w:fldCharType="end"/>
          </w:r>
        </w:p>
      </w:tc>
    </w:tr>
    <w:tr w:rsidR="007A7EBC" w14:paraId="349417CD" w14:textId="77777777" w:rsidTr="007773EB">
      <w:trPr>
        <w:cantSplit/>
        <w:trHeight w:val="166"/>
      </w:trPr>
      <w:tc>
        <w:tcPr>
          <w:tcW w:w="2970" w:type="dxa"/>
        </w:tcPr>
        <w:p w14:paraId="5A5707F3" w14:textId="77777777" w:rsidR="007A7EBC" w:rsidRPr="007A7EBC" w:rsidRDefault="007A7EBC" w:rsidP="007A7EBC">
          <w:pPr>
            <w:spacing w:line="240" w:lineRule="auto"/>
            <w:rPr>
              <w:rFonts w:ascii="Bahnschrift" w:eastAsia="Arial" w:hAnsi="Bahnschrift" w:cs="Arial"/>
              <w:b w:val="0"/>
              <w:color w:val="000000"/>
              <w:sz w:val="18"/>
              <w:szCs w:val="18"/>
            </w:rPr>
          </w:pPr>
          <w:r w:rsidRPr="007A7EBC">
            <w:rPr>
              <w:rFonts w:ascii="Bahnschrift" w:eastAsia="Arial" w:hAnsi="Bahnschrift" w:cs="Arial"/>
              <w:b w:val="0"/>
              <w:color w:val="000000"/>
              <w:sz w:val="16"/>
              <w:szCs w:val="16"/>
            </w:rPr>
            <w:t>RESPONSABLE DE LA APLICACIÓN:</w:t>
          </w:r>
        </w:p>
      </w:tc>
      <w:tc>
        <w:tcPr>
          <w:tcW w:w="7410" w:type="dxa"/>
          <w:gridSpan w:val="3"/>
        </w:tcPr>
        <w:p w14:paraId="57D8D5EF" w14:textId="77777777" w:rsidR="007A7EBC" w:rsidRPr="00450668" w:rsidRDefault="007A7EBC" w:rsidP="007A7EBC">
          <w:pPr>
            <w:spacing w:line="240" w:lineRule="auto"/>
            <w:rPr>
              <w:rFonts w:ascii="Bahnschrift" w:eastAsia="Arial" w:hAnsi="Bahnschrift" w:cs="Arial"/>
              <w:b w:val="0"/>
              <w:color w:val="000000"/>
              <w:sz w:val="18"/>
              <w:szCs w:val="18"/>
            </w:rPr>
          </w:pPr>
          <w:r w:rsidRPr="00450668">
            <w:rPr>
              <w:rFonts w:ascii="Bahnschrift" w:eastAsia="Arial" w:hAnsi="Bahnschrift" w:cs="Arial"/>
              <w:b w:val="0"/>
              <w:color w:val="000000"/>
              <w:sz w:val="18"/>
              <w:szCs w:val="18"/>
            </w:rPr>
            <w:t>Operaciones- Gerencia General</w:t>
          </w:r>
        </w:p>
      </w:tc>
    </w:tr>
    <w:tr w:rsidR="007A7EBC" w14:paraId="319706C5" w14:textId="77777777" w:rsidTr="007773EB">
      <w:trPr>
        <w:cantSplit/>
        <w:trHeight w:val="99"/>
      </w:trPr>
      <w:tc>
        <w:tcPr>
          <w:tcW w:w="2970" w:type="dxa"/>
        </w:tcPr>
        <w:p w14:paraId="3061F57B" w14:textId="77777777" w:rsidR="007A7EBC" w:rsidRPr="007A7EBC" w:rsidRDefault="007A7EBC" w:rsidP="007A7EBC">
          <w:pPr>
            <w:spacing w:line="240" w:lineRule="auto"/>
            <w:rPr>
              <w:rFonts w:ascii="Bahnschrift" w:eastAsia="Bahnschrift" w:hAnsi="Bahnschrift" w:cs="Bahnschrift"/>
              <w:b w:val="0"/>
              <w:color w:val="000000"/>
              <w:sz w:val="18"/>
              <w:szCs w:val="18"/>
            </w:rPr>
          </w:pPr>
          <w:r w:rsidRPr="007A7EBC">
            <w:rPr>
              <w:rFonts w:ascii="Bahnschrift" w:eastAsia="Arial" w:hAnsi="Bahnschrift" w:cs="Arial"/>
              <w:b w:val="0"/>
              <w:color w:val="000000"/>
              <w:sz w:val="16"/>
              <w:szCs w:val="16"/>
            </w:rPr>
            <w:t>RESPONSABLE DEL MONITOREO</w:t>
          </w:r>
          <w:r w:rsidRPr="007A7EBC">
            <w:rPr>
              <w:rFonts w:ascii="Bahnschrift" w:eastAsia="Bahnschrift" w:hAnsi="Bahnschrift" w:cs="Bahnschrift"/>
              <w:b w:val="0"/>
              <w:color w:val="000000"/>
              <w:sz w:val="18"/>
              <w:szCs w:val="18"/>
            </w:rPr>
            <w:t>:</w:t>
          </w:r>
        </w:p>
      </w:tc>
      <w:tc>
        <w:tcPr>
          <w:tcW w:w="7410" w:type="dxa"/>
          <w:gridSpan w:val="3"/>
        </w:tcPr>
        <w:p w14:paraId="391339A3" w14:textId="77777777" w:rsidR="007A7EBC" w:rsidRPr="00450668" w:rsidRDefault="007A7EBC" w:rsidP="007A7EBC">
          <w:pPr>
            <w:tabs>
              <w:tab w:val="left" w:pos="2550"/>
            </w:tabs>
            <w:spacing w:line="240" w:lineRule="auto"/>
            <w:rPr>
              <w:rFonts w:ascii="Bahnschrift" w:eastAsia="Bahnschrift" w:hAnsi="Bahnschrift" w:cs="Bahnschrift"/>
              <w:b w:val="0"/>
              <w:color w:val="000000"/>
              <w:sz w:val="18"/>
              <w:szCs w:val="18"/>
            </w:rPr>
          </w:pPr>
          <w:r w:rsidRPr="00450668">
            <w:rPr>
              <w:rFonts w:ascii="Bahnschrift" w:eastAsia="Bahnschrift" w:hAnsi="Bahnschrift" w:cs="Bahnschrift"/>
              <w:b w:val="0"/>
              <w:color w:val="000000"/>
              <w:sz w:val="18"/>
              <w:szCs w:val="18"/>
            </w:rPr>
            <w:t>Gerencia General</w:t>
          </w:r>
        </w:p>
      </w:tc>
    </w:tr>
  </w:tbl>
  <w:p w14:paraId="6B0DADAB" w14:textId="77777777" w:rsidR="007A7EBC" w:rsidRDefault="007A7E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21E01"/>
    <w:multiLevelType w:val="hybridMultilevel"/>
    <w:tmpl w:val="73FE612E"/>
    <w:lvl w:ilvl="0" w:tplc="C7CC686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95EA7"/>
    <w:multiLevelType w:val="multilevel"/>
    <w:tmpl w:val="E7AA18A2"/>
    <w:lvl w:ilvl="0">
      <w:start w:val="6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3BC9438F"/>
    <w:multiLevelType w:val="multilevel"/>
    <w:tmpl w:val="2842C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3336C8"/>
    <w:multiLevelType w:val="hybridMultilevel"/>
    <w:tmpl w:val="93A81C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E5645"/>
    <w:multiLevelType w:val="hybridMultilevel"/>
    <w:tmpl w:val="F4F4F630"/>
    <w:lvl w:ilvl="0" w:tplc="99BAFF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F9605D"/>
    <w:multiLevelType w:val="hybridMultilevel"/>
    <w:tmpl w:val="DA2EAAF8"/>
    <w:lvl w:ilvl="0" w:tplc="8CFAD6D2">
      <w:start w:val="1"/>
      <w:numFmt w:val="upperRoman"/>
      <w:lvlText w:val="%1."/>
      <w:lvlJc w:val="left"/>
      <w:pPr>
        <w:ind w:left="720" w:hanging="360"/>
      </w:pPr>
      <w:rPr>
        <w:rFonts w:hint="default"/>
        <w:sz w:val="28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481830">
    <w:abstractNumId w:val="4"/>
  </w:num>
  <w:num w:numId="2" w16cid:durableId="1358846674">
    <w:abstractNumId w:val="3"/>
  </w:num>
  <w:num w:numId="3" w16cid:durableId="849762654">
    <w:abstractNumId w:val="0"/>
  </w:num>
  <w:num w:numId="4" w16cid:durableId="1271208577">
    <w:abstractNumId w:val="5"/>
  </w:num>
  <w:num w:numId="5" w16cid:durableId="98723863">
    <w:abstractNumId w:val="1"/>
  </w:num>
  <w:num w:numId="6" w16cid:durableId="14840097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CE"/>
    <w:rsid w:val="00001206"/>
    <w:rsid w:val="00003874"/>
    <w:rsid w:val="00003C12"/>
    <w:rsid w:val="00006A9C"/>
    <w:rsid w:val="00007ACF"/>
    <w:rsid w:val="00011D8D"/>
    <w:rsid w:val="00012092"/>
    <w:rsid w:val="00013727"/>
    <w:rsid w:val="00013FF2"/>
    <w:rsid w:val="00014AA3"/>
    <w:rsid w:val="000164A4"/>
    <w:rsid w:val="00021269"/>
    <w:rsid w:val="0002450F"/>
    <w:rsid w:val="0002482E"/>
    <w:rsid w:val="000269EC"/>
    <w:rsid w:val="00030B6B"/>
    <w:rsid w:val="00032568"/>
    <w:rsid w:val="00040B74"/>
    <w:rsid w:val="0004123A"/>
    <w:rsid w:val="00050324"/>
    <w:rsid w:val="00050D4C"/>
    <w:rsid w:val="00051698"/>
    <w:rsid w:val="000536BD"/>
    <w:rsid w:val="00054616"/>
    <w:rsid w:val="000549F0"/>
    <w:rsid w:val="00056FAB"/>
    <w:rsid w:val="0006232F"/>
    <w:rsid w:val="00062375"/>
    <w:rsid w:val="000673A7"/>
    <w:rsid w:val="000678D3"/>
    <w:rsid w:val="000708AB"/>
    <w:rsid w:val="00070C92"/>
    <w:rsid w:val="00070D2D"/>
    <w:rsid w:val="00071EF1"/>
    <w:rsid w:val="0007209B"/>
    <w:rsid w:val="000738B4"/>
    <w:rsid w:val="00073C38"/>
    <w:rsid w:val="000747A0"/>
    <w:rsid w:val="0007661C"/>
    <w:rsid w:val="000769FC"/>
    <w:rsid w:val="00080E31"/>
    <w:rsid w:val="00086674"/>
    <w:rsid w:val="00086797"/>
    <w:rsid w:val="00086CC1"/>
    <w:rsid w:val="00087DB9"/>
    <w:rsid w:val="0009464B"/>
    <w:rsid w:val="00097001"/>
    <w:rsid w:val="000A0150"/>
    <w:rsid w:val="000A1443"/>
    <w:rsid w:val="000A24B8"/>
    <w:rsid w:val="000A25BC"/>
    <w:rsid w:val="000A50CC"/>
    <w:rsid w:val="000A604B"/>
    <w:rsid w:val="000B3158"/>
    <w:rsid w:val="000B3E8B"/>
    <w:rsid w:val="000B40C3"/>
    <w:rsid w:val="000B419B"/>
    <w:rsid w:val="000B6EB5"/>
    <w:rsid w:val="000B789D"/>
    <w:rsid w:val="000C0EC0"/>
    <w:rsid w:val="000C3B37"/>
    <w:rsid w:val="000C4EDE"/>
    <w:rsid w:val="000C65B3"/>
    <w:rsid w:val="000C6EB4"/>
    <w:rsid w:val="000D3FB6"/>
    <w:rsid w:val="000D5F69"/>
    <w:rsid w:val="000D6AFF"/>
    <w:rsid w:val="000D6C5C"/>
    <w:rsid w:val="000E101A"/>
    <w:rsid w:val="000E39FF"/>
    <w:rsid w:val="000E63C9"/>
    <w:rsid w:val="000F03A0"/>
    <w:rsid w:val="000F4357"/>
    <w:rsid w:val="000F7521"/>
    <w:rsid w:val="00100988"/>
    <w:rsid w:val="00102A7E"/>
    <w:rsid w:val="00107974"/>
    <w:rsid w:val="00107BC1"/>
    <w:rsid w:val="00107E3F"/>
    <w:rsid w:val="0011054B"/>
    <w:rsid w:val="00111D06"/>
    <w:rsid w:val="00113D95"/>
    <w:rsid w:val="001153D1"/>
    <w:rsid w:val="00117A12"/>
    <w:rsid w:val="00117D30"/>
    <w:rsid w:val="001213BB"/>
    <w:rsid w:val="00123702"/>
    <w:rsid w:val="00123C3F"/>
    <w:rsid w:val="00126CA5"/>
    <w:rsid w:val="00130E9D"/>
    <w:rsid w:val="0013232B"/>
    <w:rsid w:val="00134A02"/>
    <w:rsid w:val="00134EE7"/>
    <w:rsid w:val="0014116C"/>
    <w:rsid w:val="00141532"/>
    <w:rsid w:val="00144208"/>
    <w:rsid w:val="00144D67"/>
    <w:rsid w:val="001462DE"/>
    <w:rsid w:val="001479EA"/>
    <w:rsid w:val="00150A6D"/>
    <w:rsid w:val="00154C94"/>
    <w:rsid w:val="00156172"/>
    <w:rsid w:val="00156198"/>
    <w:rsid w:val="00156390"/>
    <w:rsid w:val="0016483A"/>
    <w:rsid w:val="0016594F"/>
    <w:rsid w:val="0016775C"/>
    <w:rsid w:val="00170195"/>
    <w:rsid w:val="00170E90"/>
    <w:rsid w:val="00171255"/>
    <w:rsid w:val="00171D1D"/>
    <w:rsid w:val="00181D39"/>
    <w:rsid w:val="0018201B"/>
    <w:rsid w:val="00185B35"/>
    <w:rsid w:val="001910D7"/>
    <w:rsid w:val="0019186C"/>
    <w:rsid w:val="00192C86"/>
    <w:rsid w:val="00195166"/>
    <w:rsid w:val="0019617F"/>
    <w:rsid w:val="001A0602"/>
    <w:rsid w:val="001A266C"/>
    <w:rsid w:val="001A3E16"/>
    <w:rsid w:val="001A542C"/>
    <w:rsid w:val="001A6254"/>
    <w:rsid w:val="001A7EE5"/>
    <w:rsid w:val="001B0F2B"/>
    <w:rsid w:val="001B347E"/>
    <w:rsid w:val="001B3543"/>
    <w:rsid w:val="001B4C6D"/>
    <w:rsid w:val="001B535B"/>
    <w:rsid w:val="001B53DE"/>
    <w:rsid w:val="001B66BA"/>
    <w:rsid w:val="001C1260"/>
    <w:rsid w:val="001C161D"/>
    <w:rsid w:val="001C1B2B"/>
    <w:rsid w:val="001C23E9"/>
    <w:rsid w:val="001C3076"/>
    <w:rsid w:val="001C678C"/>
    <w:rsid w:val="001C7027"/>
    <w:rsid w:val="001C7421"/>
    <w:rsid w:val="001D1ADE"/>
    <w:rsid w:val="001D3391"/>
    <w:rsid w:val="001D33E1"/>
    <w:rsid w:val="001D6134"/>
    <w:rsid w:val="001D6457"/>
    <w:rsid w:val="001D6D68"/>
    <w:rsid w:val="001D7B4A"/>
    <w:rsid w:val="001E0479"/>
    <w:rsid w:val="001E0E9E"/>
    <w:rsid w:val="001E231E"/>
    <w:rsid w:val="001E2DAE"/>
    <w:rsid w:val="001E36FB"/>
    <w:rsid w:val="001F2BC8"/>
    <w:rsid w:val="001F3A5E"/>
    <w:rsid w:val="001F5F6B"/>
    <w:rsid w:val="001F78F5"/>
    <w:rsid w:val="001F7E13"/>
    <w:rsid w:val="002028F1"/>
    <w:rsid w:val="002031E6"/>
    <w:rsid w:val="002049E6"/>
    <w:rsid w:val="00204CBA"/>
    <w:rsid w:val="00206399"/>
    <w:rsid w:val="002112ED"/>
    <w:rsid w:val="00212B49"/>
    <w:rsid w:val="00212C1B"/>
    <w:rsid w:val="0021304C"/>
    <w:rsid w:val="002131EB"/>
    <w:rsid w:val="00214A1C"/>
    <w:rsid w:val="00214CF9"/>
    <w:rsid w:val="002160D2"/>
    <w:rsid w:val="00216FAA"/>
    <w:rsid w:val="00220B4A"/>
    <w:rsid w:val="002226A3"/>
    <w:rsid w:val="00223816"/>
    <w:rsid w:val="002264BD"/>
    <w:rsid w:val="00227C05"/>
    <w:rsid w:val="002316B4"/>
    <w:rsid w:val="00232660"/>
    <w:rsid w:val="00235A1B"/>
    <w:rsid w:val="0023699F"/>
    <w:rsid w:val="002404DE"/>
    <w:rsid w:val="00240C23"/>
    <w:rsid w:val="0024399C"/>
    <w:rsid w:val="00243EBC"/>
    <w:rsid w:val="00244EB3"/>
    <w:rsid w:val="00246A35"/>
    <w:rsid w:val="002470E7"/>
    <w:rsid w:val="00250898"/>
    <w:rsid w:val="00250F6E"/>
    <w:rsid w:val="00251177"/>
    <w:rsid w:val="00255450"/>
    <w:rsid w:val="00256F4C"/>
    <w:rsid w:val="00257D24"/>
    <w:rsid w:val="0026490D"/>
    <w:rsid w:val="00266478"/>
    <w:rsid w:val="002672DB"/>
    <w:rsid w:val="00272BE2"/>
    <w:rsid w:val="00277668"/>
    <w:rsid w:val="00284348"/>
    <w:rsid w:val="00284953"/>
    <w:rsid w:val="00286469"/>
    <w:rsid w:val="00287C48"/>
    <w:rsid w:val="00294252"/>
    <w:rsid w:val="002948EE"/>
    <w:rsid w:val="00296145"/>
    <w:rsid w:val="002A0ADF"/>
    <w:rsid w:val="002A12A8"/>
    <w:rsid w:val="002A2C02"/>
    <w:rsid w:val="002A524A"/>
    <w:rsid w:val="002A706D"/>
    <w:rsid w:val="002B252A"/>
    <w:rsid w:val="002B3C94"/>
    <w:rsid w:val="002B47EC"/>
    <w:rsid w:val="002C1355"/>
    <w:rsid w:val="002C27D3"/>
    <w:rsid w:val="002C5F86"/>
    <w:rsid w:val="002C6CDC"/>
    <w:rsid w:val="002C7290"/>
    <w:rsid w:val="002C7B9D"/>
    <w:rsid w:val="002D017D"/>
    <w:rsid w:val="002D0E10"/>
    <w:rsid w:val="002D378B"/>
    <w:rsid w:val="002D3E23"/>
    <w:rsid w:val="002D509A"/>
    <w:rsid w:val="002D5D12"/>
    <w:rsid w:val="002D614F"/>
    <w:rsid w:val="002E473B"/>
    <w:rsid w:val="002E7762"/>
    <w:rsid w:val="002E7B0A"/>
    <w:rsid w:val="002F07D0"/>
    <w:rsid w:val="002F1EA1"/>
    <w:rsid w:val="002F51F5"/>
    <w:rsid w:val="002F79FA"/>
    <w:rsid w:val="00305ADC"/>
    <w:rsid w:val="00306E06"/>
    <w:rsid w:val="00312137"/>
    <w:rsid w:val="00312D54"/>
    <w:rsid w:val="00312F6F"/>
    <w:rsid w:val="00320B9E"/>
    <w:rsid w:val="0032132C"/>
    <w:rsid w:val="003250E4"/>
    <w:rsid w:val="003255D4"/>
    <w:rsid w:val="00325AFF"/>
    <w:rsid w:val="00325E7A"/>
    <w:rsid w:val="00330359"/>
    <w:rsid w:val="00332759"/>
    <w:rsid w:val="00332A34"/>
    <w:rsid w:val="00332EF7"/>
    <w:rsid w:val="00333A1C"/>
    <w:rsid w:val="00334DF4"/>
    <w:rsid w:val="00335EAD"/>
    <w:rsid w:val="00337271"/>
    <w:rsid w:val="0033762F"/>
    <w:rsid w:val="0034241B"/>
    <w:rsid w:val="00344D3C"/>
    <w:rsid w:val="00347AA5"/>
    <w:rsid w:val="00347DB2"/>
    <w:rsid w:val="00350910"/>
    <w:rsid w:val="003515C5"/>
    <w:rsid w:val="00352FDF"/>
    <w:rsid w:val="00353669"/>
    <w:rsid w:val="003539F8"/>
    <w:rsid w:val="00353B07"/>
    <w:rsid w:val="003553A9"/>
    <w:rsid w:val="003559C8"/>
    <w:rsid w:val="00356187"/>
    <w:rsid w:val="00360494"/>
    <w:rsid w:val="00361274"/>
    <w:rsid w:val="00361345"/>
    <w:rsid w:val="00361587"/>
    <w:rsid w:val="00363B72"/>
    <w:rsid w:val="003646F7"/>
    <w:rsid w:val="003658EE"/>
    <w:rsid w:val="00366C7E"/>
    <w:rsid w:val="00366CAF"/>
    <w:rsid w:val="0036756C"/>
    <w:rsid w:val="00367680"/>
    <w:rsid w:val="00371554"/>
    <w:rsid w:val="00372BCA"/>
    <w:rsid w:val="00372F2B"/>
    <w:rsid w:val="00374D5C"/>
    <w:rsid w:val="00375B90"/>
    <w:rsid w:val="00375E07"/>
    <w:rsid w:val="00382283"/>
    <w:rsid w:val="003825A7"/>
    <w:rsid w:val="00384EA3"/>
    <w:rsid w:val="00391982"/>
    <w:rsid w:val="003924B7"/>
    <w:rsid w:val="00396479"/>
    <w:rsid w:val="00397DFC"/>
    <w:rsid w:val="003A1D17"/>
    <w:rsid w:val="003A3165"/>
    <w:rsid w:val="003A3604"/>
    <w:rsid w:val="003A39A1"/>
    <w:rsid w:val="003A5B81"/>
    <w:rsid w:val="003B09C7"/>
    <w:rsid w:val="003B0DD3"/>
    <w:rsid w:val="003B16F4"/>
    <w:rsid w:val="003B4A41"/>
    <w:rsid w:val="003C0F88"/>
    <w:rsid w:val="003C2191"/>
    <w:rsid w:val="003C347D"/>
    <w:rsid w:val="003C3B5E"/>
    <w:rsid w:val="003C46D7"/>
    <w:rsid w:val="003C4D61"/>
    <w:rsid w:val="003C6166"/>
    <w:rsid w:val="003C6236"/>
    <w:rsid w:val="003D062C"/>
    <w:rsid w:val="003D3863"/>
    <w:rsid w:val="003D6F90"/>
    <w:rsid w:val="003D7F45"/>
    <w:rsid w:val="003E175B"/>
    <w:rsid w:val="003E21E4"/>
    <w:rsid w:val="003E2B41"/>
    <w:rsid w:val="003E58DB"/>
    <w:rsid w:val="003E5B3A"/>
    <w:rsid w:val="003E61D0"/>
    <w:rsid w:val="003E7597"/>
    <w:rsid w:val="003F22C2"/>
    <w:rsid w:val="003F2E3E"/>
    <w:rsid w:val="003F328A"/>
    <w:rsid w:val="003F49FE"/>
    <w:rsid w:val="003F5242"/>
    <w:rsid w:val="003F525A"/>
    <w:rsid w:val="00400ED3"/>
    <w:rsid w:val="004010F4"/>
    <w:rsid w:val="00401DBB"/>
    <w:rsid w:val="00405AD4"/>
    <w:rsid w:val="00405C13"/>
    <w:rsid w:val="004060B2"/>
    <w:rsid w:val="004101AF"/>
    <w:rsid w:val="004110DE"/>
    <w:rsid w:val="00412402"/>
    <w:rsid w:val="00412785"/>
    <w:rsid w:val="00426CE1"/>
    <w:rsid w:val="004304C0"/>
    <w:rsid w:val="0044085A"/>
    <w:rsid w:val="004425AC"/>
    <w:rsid w:val="00443624"/>
    <w:rsid w:val="004449C3"/>
    <w:rsid w:val="00445237"/>
    <w:rsid w:val="004501D3"/>
    <w:rsid w:val="00450668"/>
    <w:rsid w:val="00453F1D"/>
    <w:rsid w:val="00454314"/>
    <w:rsid w:val="00454C67"/>
    <w:rsid w:val="00454FFB"/>
    <w:rsid w:val="00455646"/>
    <w:rsid w:val="00456099"/>
    <w:rsid w:val="00457210"/>
    <w:rsid w:val="00460660"/>
    <w:rsid w:val="00463A89"/>
    <w:rsid w:val="004678F0"/>
    <w:rsid w:val="0047069F"/>
    <w:rsid w:val="004716E8"/>
    <w:rsid w:val="00474CB0"/>
    <w:rsid w:val="004778C8"/>
    <w:rsid w:val="00482073"/>
    <w:rsid w:val="00484388"/>
    <w:rsid w:val="004854A6"/>
    <w:rsid w:val="004921D4"/>
    <w:rsid w:val="004A0ACC"/>
    <w:rsid w:val="004A0FF5"/>
    <w:rsid w:val="004A172A"/>
    <w:rsid w:val="004A43B2"/>
    <w:rsid w:val="004A547B"/>
    <w:rsid w:val="004A6EE6"/>
    <w:rsid w:val="004A7026"/>
    <w:rsid w:val="004A7711"/>
    <w:rsid w:val="004B21A5"/>
    <w:rsid w:val="004B32A1"/>
    <w:rsid w:val="004B3CA2"/>
    <w:rsid w:val="004B6BF2"/>
    <w:rsid w:val="004C2CD9"/>
    <w:rsid w:val="004C3D71"/>
    <w:rsid w:val="004C46C2"/>
    <w:rsid w:val="004C5712"/>
    <w:rsid w:val="004C57FC"/>
    <w:rsid w:val="004D16FD"/>
    <w:rsid w:val="004D2F3E"/>
    <w:rsid w:val="004D43CB"/>
    <w:rsid w:val="004D6070"/>
    <w:rsid w:val="004D61F4"/>
    <w:rsid w:val="004E1F5C"/>
    <w:rsid w:val="004E1FDA"/>
    <w:rsid w:val="004E2D90"/>
    <w:rsid w:val="004E33C9"/>
    <w:rsid w:val="004E3DE1"/>
    <w:rsid w:val="004E3F12"/>
    <w:rsid w:val="004E4165"/>
    <w:rsid w:val="004E538D"/>
    <w:rsid w:val="004E5FEE"/>
    <w:rsid w:val="004E6E8B"/>
    <w:rsid w:val="004F000F"/>
    <w:rsid w:val="004F08F6"/>
    <w:rsid w:val="004F5EDC"/>
    <w:rsid w:val="004F7757"/>
    <w:rsid w:val="00500E66"/>
    <w:rsid w:val="005036D8"/>
    <w:rsid w:val="005037F0"/>
    <w:rsid w:val="00504E70"/>
    <w:rsid w:val="00507B5C"/>
    <w:rsid w:val="00516A86"/>
    <w:rsid w:val="00521661"/>
    <w:rsid w:val="00521CDB"/>
    <w:rsid w:val="0052446C"/>
    <w:rsid w:val="00525C7E"/>
    <w:rsid w:val="00526A6F"/>
    <w:rsid w:val="0052718D"/>
    <w:rsid w:val="005275F6"/>
    <w:rsid w:val="00541204"/>
    <w:rsid w:val="00543A75"/>
    <w:rsid w:val="00543B68"/>
    <w:rsid w:val="005472E7"/>
    <w:rsid w:val="0055755D"/>
    <w:rsid w:val="0056035E"/>
    <w:rsid w:val="00561A85"/>
    <w:rsid w:val="00566FAA"/>
    <w:rsid w:val="00567ADB"/>
    <w:rsid w:val="00572102"/>
    <w:rsid w:val="005768EB"/>
    <w:rsid w:val="0058126A"/>
    <w:rsid w:val="005828CE"/>
    <w:rsid w:val="005836A1"/>
    <w:rsid w:val="005842E4"/>
    <w:rsid w:val="00584506"/>
    <w:rsid w:val="00584A3F"/>
    <w:rsid w:val="005850A0"/>
    <w:rsid w:val="00587AFF"/>
    <w:rsid w:val="00597C3A"/>
    <w:rsid w:val="005A042C"/>
    <w:rsid w:val="005A2E28"/>
    <w:rsid w:val="005A3ADE"/>
    <w:rsid w:val="005A7DB4"/>
    <w:rsid w:val="005B0968"/>
    <w:rsid w:val="005B12A1"/>
    <w:rsid w:val="005B26C8"/>
    <w:rsid w:val="005B26D3"/>
    <w:rsid w:val="005B4917"/>
    <w:rsid w:val="005B70A8"/>
    <w:rsid w:val="005C031D"/>
    <w:rsid w:val="005C2EF1"/>
    <w:rsid w:val="005C51A8"/>
    <w:rsid w:val="005C5656"/>
    <w:rsid w:val="005C5F70"/>
    <w:rsid w:val="005C7B4F"/>
    <w:rsid w:val="005D18DC"/>
    <w:rsid w:val="005D2825"/>
    <w:rsid w:val="005D5FD6"/>
    <w:rsid w:val="005E01A7"/>
    <w:rsid w:val="005E18F7"/>
    <w:rsid w:val="005E2A0D"/>
    <w:rsid w:val="005E5348"/>
    <w:rsid w:val="005E6B9C"/>
    <w:rsid w:val="005E6CE8"/>
    <w:rsid w:val="005F010C"/>
    <w:rsid w:val="005F1BB0"/>
    <w:rsid w:val="005F37C9"/>
    <w:rsid w:val="005F470D"/>
    <w:rsid w:val="006062E8"/>
    <w:rsid w:val="00607AE9"/>
    <w:rsid w:val="00611992"/>
    <w:rsid w:val="00614598"/>
    <w:rsid w:val="00614FFF"/>
    <w:rsid w:val="006153ED"/>
    <w:rsid w:val="006158E5"/>
    <w:rsid w:val="00615AD3"/>
    <w:rsid w:val="006173DF"/>
    <w:rsid w:val="006179F4"/>
    <w:rsid w:val="006226F5"/>
    <w:rsid w:val="00623BA6"/>
    <w:rsid w:val="00623D7F"/>
    <w:rsid w:val="006252BC"/>
    <w:rsid w:val="006254DB"/>
    <w:rsid w:val="006255DA"/>
    <w:rsid w:val="006264C6"/>
    <w:rsid w:val="00627B89"/>
    <w:rsid w:val="00630AF0"/>
    <w:rsid w:val="00631018"/>
    <w:rsid w:val="0063411B"/>
    <w:rsid w:val="00640501"/>
    <w:rsid w:val="006409EF"/>
    <w:rsid w:val="006414AD"/>
    <w:rsid w:val="00647BDC"/>
    <w:rsid w:val="00652B4A"/>
    <w:rsid w:val="0065332F"/>
    <w:rsid w:val="00654AFA"/>
    <w:rsid w:val="00654F2B"/>
    <w:rsid w:val="00655830"/>
    <w:rsid w:val="00656C4D"/>
    <w:rsid w:val="00657106"/>
    <w:rsid w:val="00657F53"/>
    <w:rsid w:val="0066036A"/>
    <w:rsid w:val="00660F0D"/>
    <w:rsid w:val="0066339D"/>
    <w:rsid w:val="00663FDE"/>
    <w:rsid w:val="006675EF"/>
    <w:rsid w:val="006707EC"/>
    <w:rsid w:val="00672E76"/>
    <w:rsid w:val="00672E84"/>
    <w:rsid w:val="0067503D"/>
    <w:rsid w:val="00675E0D"/>
    <w:rsid w:val="00676A63"/>
    <w:rsid w:val="00687A3D"/>
    <w:rsid w:val="00692754"/>
    <w:rsid w:val="00696531"/>
    <w:rsid w:val="00696C8A"/>
    <w:rsid w:val="006A33ED"/>
    <w:rsid w:val="006A3B4D"/>
    <w:rsid w:val="006A452D"/>
    <w:rsid w:val="006A6272"/>
    <w:rsid w:val="006A6F76"/>
    <w:rsid w:val="006C0F23"/>
    <w:rsid w:val="006C15D0"/>
    <w:rsid w:val="006C2D90"/>
    <w:rsid w:val="006C3864"/>
    <w:rsid w:val="006C5F9E"/>
    <w:rsid w:val="006D2F76"/>
    <w:rsid w:val="006E0F88"/>
    <w:rsid w:val="006E2842"/>
    <w:rsid w:val="006E4138"/>
    <w:rsid w:val="006E4361"/>
    <w:rsid w:val="006E5716"/>
    <w:rsid w:val="006E5CDD"/>
    <w:rsid w:val="006E71F7"/>
    <w:rsid w:val="006F019B"/>
    <w:rsid w:val="006F0C6C"/>
    <w:rsid w:val="006F12A3"/>
    <w:rsid w:val="006F4161"/>
    <w:rsid w:val="006F51B9"/>
    <w:rsid w:val="007003DA"/>
    <w:rsid w:val="0070045E"/>
    <w:rsid w:val="00700F2E"/>
    <w:rsid w:val="00703244"/>
    <w:rsid w:val="00703FA5"/>
    <w:rsid w:val="0070562F"/>
    <w:rsid w:val="007074D3"/>
    <w:rsid w:val="00714872"/>
    <w:rsid w:val="0071535B"/>
    <w:rsid w:val="0071542F"/>
    <w:rsid w:val="00717D3C"/>
    <w:rsid w:val="007206A2"/>
    <w:rsid w:val="0072603D"/>
    <w:rsid w:val="0072723E"/>
    <w:rsid w:val="00730173"/>
    <w:rsid w:val="007302B3"/>
    <w:rsid w:val="00730733"/>
    <w:rsid w:val="007309A6"/>
    <w:rsid w:val="00730E3A"/>
    <w:rsid w:val="007313D8"/>
    <w:rsid w:val="007340DF"/>
    <w:rsid w:val="00734FDC"/>
    <w:rsid w:val="00735004"/>
    <w:rsid w:val="00736AAF"/>
    <w:rsid w:val="00740B31"/>
    <w:rsid w:val="00746F32"/>
    <w:rsid w:val="007501E2"/>
    <w:rsid w:val="00751387"/>
    <w:rsid w:val="0075316C"/>
    <w:rsid w:val="007536CE"/>
    <w:rsid w:val="00760917"/>
    <w:rsid w:val="007615CB"/>
    <w:rsid w:val="00765B2A"/>
    <w:rsid w:val="00765E6E"/>
    <w:rsid w:val="00774E0C"/>
    <w:rsid w:val="00775F8C"/>
    <w:rsid w:val="007761A2"/>
    <w:rsid w:val="00776AF9"/>
    <w:rsid w:val="007808A2"/>
    <w:rsid w:val="00780B2A"/>
    <w:rsid w:val="00782576"/>
    <w:rsid w:val="00783163"/>
    <w:rsid w:val="00783256"/>
    <w:rsid w:val="00783384"/>
    <w:rsid w:val="00783A34"/>
    <w:rsid w:val="0078434E"/>
    <w:rsid w:val="00790C80"/>
    <w:rsid w:val="007923D9"/>
    <w:rsid w:val="00793370"/>
    <w:rsid w:val="00793523"/>
    <w:rsid w:val="007942F0"/>
    <w:rsid w:val="00794FBA"/>
    <w:rsid w:val="007978E4"/>
    <w:rsid w:val="007978FC"/>
    <w:rsid w:val="007A63ED"/>
    <w:rsid w:val="007A6840"/>
    <w:rsid w:val="007A7EBC"/>
    <w:rsid w:val="007B1758"/>
    <w:rsid w:val="007B1DCD"/>
    <w:rsid w:val="007B36AC"/>
    <w:rsid w:val="007B4328"/>
    <w:rsid w:val="007B6937"/>
    <w:rsid w:val="007C18B8"/>
    <w:rsid w:val="007C2B67"/>
    <w:rsid w:val="007C6188"/>
    <w:rsid w:val="007C6B52"/>
    <w:rsid w:val="007C79FD"/>
    <w:rsid w:val="007D11A9"/>
    <w:rsid w:val="007D16C5"/>
    <w:rsid w:val="007D41DC"/>
    <w:rsid w:val="007D4B70"/>
    <w:rsid w:val="007D5B24"/>
    <w:rsid w:val="007D68B2"/>
    <w:rsid w:val="007E0C90"/>
    <w:rsid w:val="007E25F1"/>
    <w:rsid w:val="007E3C01"/>
    <w:rsid w:val="007E7481"/>
    <w:rsid w:val="007E76AE"/>
    <w:rsid w:val="007E7A96"/>
    <w:rsid w:val="007F2995"/>
    <w:rsid w:val="007F3815"/>
    <w:rsid w:val="007F660E"/>
    <w:rsid w:val="008010F3"/>
    <w:rsid w:val="00804518"/>
    <w:rsid w:val="00804789"/>
    <w:rsid w:val="00806B38"/>
    <w:rsid w:val="00807203"/>
    <w:rsid w:val="00810B2A"/>
    <w:rsid w:val="00813D93"/>
    <w:rsid w:val="008140DE"/>
    <w:rsid w:val="008158CC"/>
    <w:rsid w:val="00821388"/>
    <w:rsid w:val="008227E8"/>
    <w:rsid w:val="00823E94"/>
    <w:rsid w:val="00824DA2"/>
    <w:rsid w:val="008266F9"/>
    <w:rsid w:val="008269BB"/>
    <w:rsid w:val="00832B9A"/>
    <w:rsid w:val="00833E45"/>
    <w:rsid w:val="008353B6"/>
    <w:rsid w:val="00843AD3"/>
    <w:rsid w:val="00844B33"/>
    <w:rsid w:val="00845951"/>
    <w:rsid w:val="00846F2B"/>
    <w:rsid w:val="0084770C"/>
    <w:rsid w:val="00853F38"/>
    <w:rsid w:val="008546FB"/>
    <w:rsid w:val="00855BB9"/>
    <w:rsid w:val="00857B01"/>
    <w:rsid w:val="00862FE4"/>
    <w:rsid w:val="00863432"/>
    <w:rsid w:val="0086389A"/>
    <w:rsid w:val="00864A24"/>
    <w:rsid w:val="00872AAF"/>
    <w:rsid w:val="00873ABD"/>
    <w:rsid w:val="0087441B"/>
    <w:rsid w:val="0087605E"/>
    <w:rsid w:val="0088744C"/>
    <w:rsid w:val="00891571"/>
    <w:rsid w:val="00892CD8"/>
    <w:rsid w:val="0089409A"/>
    <w:rsid w:val="008941AE"/>
    <w:rsid w:val="008A3438"/>
    <w:rsid w:val="008A3E1A"/>
    <w:rsid w:val="008A7207"/>
    <w:rsid w:val="008A79AD"/>
    <w:rsid w:val="008B0FF1"/>
    <w:rsid w:val="008B1FEE"/>
    <w:rsid w:val="008B4555"/>
    <w:rsid w:val="008B6E24"/>
    <w:rsid w:val="008B70C7"/>
    <w:rsid w:val="008C00C1"/>
    <w:rsid w:val="008C1106"/>
    <w:rsid w:val="008C268E"/>
    <w:rsid w:val="008D7896"/>
    <w:rsid w:val="008E0528"/>
    <w:rsid w:val="008E5F59"/>
    <w:rsid w:val="008F2144"/>
    <w:rsid w:val="008F2A1E"/>
    <w:rsid w:val="008F2FCE"/>
    <w:rsid w:val="008F65BA"/>
    <w:rsid w:val="008F66E6"/>
    <w:rsid w:val="008F671F"/>
    <w:rsid w:val="00900AF4"/>
    <w:rsid w:val="00901B20"/>
    <w:rsid w:val="00903207"/>
    <w:rsid w:val="00903C32"/>
    <w:rsid w:val="0090486C"/>
    <w:rsid w:val="00904BCB"/>
    <w:rsid w:val="00904D98"/>
    <w:rsid w:val="0091115F"/>
    <w:rsid w:val="00911413"/>
    <w:rsid w:val="00911CD3"/>
    <w:rsid w:val="00911FB6"/>
    <w:rsid w:val="0091529E"/>
    <w:rsid w:val="00916B16"/>
    <w:rsid w:val="009173B9"/>
    <w:rsid w:val="00917F15"/>
    <w:rsid w:val="0092156F"/>
    <w:rsid w:val="00922C17"/>
    <w:rsid w:val="00923002"/>
    <w:rsid w:val="0092334B"/>
    <w:rsid w:val="00924A1B"/>
    <w:rsid w:val="00924CA8"/>
    <w:rsid w:val="00924E9F"/>
    <w:rsid w:val="009308AA"/>
    <w:rsid w:val="00931562"/>
    <w:rsid w:val="00931953"/>
    <w:rsid w:val="0093335D"/>
    <w:rsid w:val="00935B53"/>
    <w:rsid w:val="0093613E"/>
    <w:rsid w:val="009367F0"/>
    <w:rsid w:val="00940BC2"/>
    <w:rsid w:val="00941B40"/>
    <w:rsid w:val="00942FAA"/>
    <w:rsid w:val="00943026"/>
    <w:rsid w:val="00946685"/>
    <w:rsid w:val="00947C29"/>
    <w:rsid w:val="009503CC"/>
    <w:rsid w:val="009534F2"/>
    <w:rsid w:val="00953AF5"/>
    <w:rsid w:val="00955598"/>
    <w:rsid w:val="00956007"/>
    <w:rsid w:val="00956670"/>
    <w:rsid w:val="0095747C"/>
    <w:rsid w:val="00957DA5"/>
    <w:rsid w:val="00964021"/>
    <w:rsid w:val="00964A1C"/>
    <w:rsid w:val="00966710"/>
    <w:rsid w:val="00966B81"/>
    <w:rsid w:val="00977F79"/>
    <w:rsid w:val="00981BB0"/>
    <w:rsid w:val="009875B8"/>
    <w:rsid w:val="009878C2"/>
    <w:rsid w:val="00990866"/>
    <w:rsid w:val="00994F15"/>
    <w:rsid w:val="009962F3"/>
    <w:rsid w:val="009963A0"/>
    <w:rsid w:val="00996D64"/>
    <w:rsid w:val="009A1257"/>
    <w:rsid w:val="009A2B1C"/>
    <w:rsid w:val="009A3342"/>
    <w:rsid w:val="009A4076"/>
    <w:rsid w:val="009B020D"/>
    <w:rsid w:val="009B41AE"/>
    <w:rsid w:val="009B4CC3"/>
    <w:rsid w:val="009B4DB9"/>
    <w:rsid w:val="009B7C17"/>
    <w:rsid w:val="009C169B"/>
    <w:rsid w:val="009C3890"/>
    <w:rsid w:val="009C4840"/>
    <w:rsid w:val="009C498C"/>
    <w:rsid w:val="009C4E52"/>
    <w:rsid w:val="009C5F59"/>
    <w:rsid w:val="009C7720"/>
    <w:rsid w:val="009C7F15"/>
    <w:rsid w:val="009D0E33"/>
    <w:rsid w:val="009D2B9F"/>
    <w:rsid w:val="009D31BB"/>
    <w:rsid w:val="009E17EB"/>
    <w:rsid w:val="009E312A"/>
    <w:rsid w:val="009E4AD7"/>
    <w:rsid w:val="009E7E6F"/>
    <w:rsid w:val="00A069D5"/>
    <w:rsid w:val="00A0705D"/>
    <w:rsid w:val="00A1146E"/>
    <w:rsid w:val="00A151FE"/>
    <w:rsid w:val="00A21B5A"/>
    <w:rsid w:val="00A22B34"/>
    <w:rsid w:val="00A22EB1"/>
    <w:rsid w:val="00A23AFA"/>
    <w:rsid w:val="00A25C90"/>
    <w:rsid w:val="00A260CB"/>
    <w:rsid w:val="00A27AF0"/>
    <w:rsid w:val="00A27EC6"/>
    <w:rsid w:val="00A3021D"/>
    <w:rsid w:val="00A31B3E"/>
    <w:rsid w:val="00A329CE"/>
    <w:rsid w:val="00A34E29"/>
    <w:rsid w:val="00A35D0A"/>
    <w:rsid w:val="00A409CF"/>
    <w:rsid w:val="00A41975"/>
    <w:rsid w:val="00A4209C"/>
    <w:rsid w:val="00A451A0"/>
    <w:rsid w:val="00A458D8"/>
    <w:rsid w:val="00A45BBB"/>
    <w:rsid w:val="00A51CD8"/>
    <w:rsid w:val="00A532F3"/>
    <w:rsid w:val="00A53564"/>
    <w:rsid w:val="00A53F8A"/>
    <w:rsid w:val="00A57F95"/>
    <w:rsid w:val="00A606DE"/>
    <w:rsid w:val="00A612E2"/>
    <w:rsid w:val="00A63A16"/>
    <w:rsid w:val="00A63E53"/>
    <w:rsid w:val="00A644BA"/>
    <w:rsid w:val="00A6648C"/>
    <w:rsid w:val="00A70A9D"/>
    <w:rsid w:val="00A7164C"/>
    <w:rsid w:val="00A72B73"/>
    <w:rsid w:val="00A731A0"/>
    <w:rsid w:val="00A73562"/>
    <w:rsid w:val="00A819F4"/>
    <w:rsid w:val="00A826B7"/>
    <w:rsid w:val="00A82B6C"/>
    <w:rsid w:val="00A8489E"/>
    <w:rsid w:val="00A903F2"/>
    <w:rsid w:val="00A907CE"/>
    <w:rsid w:val="00A91FA8"/>
    <w:rsid w:val="00A92177"/>
    <w:rsid w:val="00A9234C"/>
    <w:rsid w:val="00A92B20"/>
    <w:rsid w:val="00A9581D"/>
    <w:rsid w:val="00A96DB7"/>
    <w:rsid w:val="00AA098C"/>
    <w:rsid w:val="00AA1135"/>
    <w:rsid w:val="00AA1683"/>
    <w:rsid w:val="00AA419B"/>
    <w:rsid w:val="00AA43F3"/>
    <w:rsid w:val="00AB02A7"/>
    <w:rsid w:val="00AB0AEF"/>
    <w:rsid w:val="00AB143A"/>
    <w:rsid w:val="00AB1C5F"/>
    <w:rsid w:val="00AB2B22"/>
    <w:rsid w:val="00AB3C57"/>
    <w:rsid w:val="00AB70C6"/>
    <w:rsid w:val="00AC1C7C"/>
    <w:rsid w:val="00AC29F3"/>
    <w:rsid w:val="00AC2CFD"/>
    <w:rsid w:val="00AC4D8B"/>
    <w:rsid w:val="00AC65FE"/>
    <w:rsid w:val="00AE0C3B"/>
    <w:rsid w:val="00AE2951"/>
    <w:rsid w:val="00AE69A0"/>
    <w:rsid w:val="00AE7C23"/>
    <w:rsid w:val="00AF20AF"/>
    <w:rsid w:val="00AF275B"/>
    <w:rsid w:val="00AF2832"/>
    <w:rsid w:val="00AF2E9B"/>
    <w:rsid w:val="00AF3516"/>
    <w:rsid w:val="00AF6790"/>
    <w:rsid w:val="00AF7AB6"/>
    <w:rsid w:val="00B00458"/>
    <w:rsid w:val="00B01F2F"/>
    <w:rsid w:val="00B0304F"/>
    <w:rsid w:val="00B03620"/>
    <w:rsid w:val="00B12E9C"/>
    <w:rsid w:val="00B140E8"/>
    <w:rsid w:val="00B17D78"/>
    <w:rsid w:val="00B22B6E"/>
    <w:rsid w:val="00B231E5"/>
    <w:rsid w:val="00B24314"/>
    <w:rsid w:val="00B25BA9"/>
    <w:rsid w:val="00B262AE"/>
    <w:rsid w:val="00B26CC0"/>
    <w:rsid w:val="00B31A0D"/>
    <w:rsid w:val="00B337DB"/>
    <w:rsid w:val="00B33E67"/>
    <w:rsid w:val="00B343A6"/>
    <w:rsid w:val="00B36CC3"/>
    <w:rsid w:val="00B379B8"/>
    <w:rsid w:val="00B4279D"/>
    <w:rsid w:val="00B455CE"/>
    <w:rsid w:val="00B4667D"/>
    <w:rsid w:val="00B47CA0"/>
    <w:rsid w:val="00B51CC3"/>
    <w:rsid w:val="00B51E8C"/>
    <w:rsid w:val="00B52DCF"/>
    <w:rsid w:val="00B61A99"/>
    <w:rsid w:val="00B625B6"/>
    <w:rsid w:val="00B6296B"/>
    <w:rsid w:val="00B62C19"/>
    <w:rsid w:val="00B6333B"/>
    <w:rsid w:val="00B6525A"/>
    <w:rsid w:val="00B66986"/>
    <w:rsid w:val="00B67629"/>
    <w:rsid w:val="00B67E5F"/>
    <w:rsid w:val="00B701E9"/>
    <w:rsid w:val="00B73030"/>
    <w:rsid w:val="00B756D5"/>
    <w:rsid w:val="00B77187"/>
    <w:rsid w:val="00B77F52"/>
    <w:rsid w:val="00B80F48"/>
    <w:rsid w:val="00B853E0"/>
    <w:rsid w:val="00B907BC"/>
    <w:rsid w:val="00B93C98"/>
    <w:rsid w:val="00BA16D3"/>
    <w:rsid w:val="00BA246C"/>
    <w:rsid w:val="00BA5711"/>
    <w:rsid w:val="00BB0E37"/>
    <w:rsid w:val="00BB1ED7"/>
    <w:rsid w:val="00BB30A5"/>
    <w:rsid w:val="00BB32C6"/>
    <w:rsid w:val="00BB3E01"/>
    <w:rsid w:val="00BB47B4"/>
    <w:rsid w:val="00BB7594"/>
    <w:rsid w:val="00BD30CD"/>
    <w:rsid w:val="00BD3EBB"/>
    <w:rsid w:val="00BD5EEA"/>
    <w:rsid w:val="00BD609E"/>
    <w:rsid w:val="00BD6369"/>
    <w:rsid w:val="00BE1728"/>
    <w:rsid w:val="00BE17EB"/>
    <w:rsid w:val="00BE369E"/>
    <w:rsid w:val="00BE5B99"/>
    <w:rsid w:val="00BE6424"/>
    <w:rsid w:val="00BE64D2"/>
    <w:rsid w:val="00BE6EA9"/>
    <w:rsid w:val="00BE72FD"/>
    <w:rsid w:val="00BE7A6C"/>
    <w:rsid w:val="00BF16B9"/>
    <w:rsid w:val="00BF3B6E"/>
    <w:rsid w:val="00BF53F2"/>
    <w:rsid w:val="00BF6890"/>
    <w:rsid w:val="00BF6996"/>
    <w:rsid w:val="00C00DF8"/>
    <w:rsid w:val="00C02B87"/>
    <w:rsid w:val="00C0319B"/>
    <w:rsid w:val="00C0466B"/>
    <w:rsid w:val="00C04C4D"/>
    <w:rsid w:val="00C05EF3"/>
    <w:rsid w:val="00C07523"/>
    <w:rsid w:val="00C07634"/>
    <w:rsid w:val="00C100AB"/>
    <w:rsid w:val="00C12DE2"/>
    <w:rsid w:val="00C12E5C"/>
    <w:rsid w:val="00C15BBB"/>
    <w:rsid w:val="00C1649B"/>
    <w:rsid w:val="00C16CBC"/>
    <w:rsid w:val="00C1772F"/>
    <w:rsid w:val="00C204C0"/>
    <w:rsid w:val="00C2082F"/>
    <w:rsid w:val="00C215C5"/>
    <w:rsid w:val="00C21B54"/>
    <w:rsid w:val="00C22A41"/>
    <w:rsid w:val="00C2412B"/>
    <w:rsid w:val="00C24D15"/>
    <w:rsid w:val="00C313ED"/>
    <w:rsid w:val="00C32517"/>
    <w:rsid w:val="00C4086D"/>
    <w:rsid w:val="00C4173C"/>
    <w:rsid w:val="00C44CDE"/>
    <w:rsid w:val="00C44DAA"/>
    <w:rsid w:val="00C47B59"/>
    <w:rsid w:val="00C51AC4"/>
    <w:rsid w:val="00C53F30"/>
    <w:rsid w:val="00C549B6"/>
    <w:rsid w:val="00C62395"/>
    <w:rsid w:val="00C63566"/>
    <w:rsid w:val="00C67158"/>
    <w:rsid w:val="00C72C45"/>
    <w:rsid w:val="00C74890"/>
    <w:rsid w:val="00C76D34"/>
    <w:rsid w:val="00C77DF2"/>
    <w:rsid w:val="00C829A9"/>
    <w:rsid w:val="00C84A0D"/>
    <w:rsid w:val="00C8533C"/>
    <w:rsid w:val="00C912DE"/>
    <w:rsid w:val="00C9784B"/>
    <w:rsid w:val="00CA0BD3"/>
    <w:rsid w:val="00CA0F37"/>
    <w:rsid w:val="00CA1896"/>
    <w:rsid w:val="00CA55B3"/>
    <w:rsid w:val="00CB1875"/>
    <w:rsid w:val="00CB37DF"/>
    <w:rsid w:val="00CB5B28"/>
    <w:rsid w:val="00CC09D6"/>
    <w:rsid w:val="00CC17E6"/>
    <w:rsid w:val="00CC1D90"/>
    <w:rsid w:val="00CD1B77"/>
    <w:rsid w:val="00CD298E"/>
    <w:rsid w:val="00CE0F18"/>
    <w:rsid w:val="00CE1723"/>
    <w:rsid w:val="00CE2EDB"/>
    <w:rsid w:val="00CE7587"/>
    <w:rsid w:val="00CE7BEF"/>
    <w:rsid w:val="00CF003C"/>
    <w:rsid w:val="00CF061A"/>
    <w:rsid w:val="00CF2051"/>
    <w:rsid w:val="00CF2200"/>
    <w:rsid w:val="00CF2230"/>
    <w:rsid w:val="00CF35E8"/>
    <w:rsid w:val="00CF5371"/>
    <w:rsid w:val="00D01246"/>
    <w:rsid w:val="00D0323A"/>
    <w:rsid w:val="00D04C03"/>
    <w:rsid w:val="00D0559F"/>
    <w:rsid w:val="00D064B5"/>
    <w:rsid w:val="00D077E9"/>
    <w:rsid w:val="00D10E25"/>
    <w:rsid w:val="00D111B3"/>
    <w:rsid w:val="00D14471"/>
    <w:rsid w:val="00D168B3"/>
    <w:rsid w:val="00D22234"/>
    <w:rsid w:val="00D23020"/>
    <w:rsid w:val="00D241C2"/>
    <w:rsid w:val="00D25861"/>
    <w:rsid w:val="00D27ACF"/>
    <w:rsid w:val="00D27B2A"/>
    <w:rsid w:val="00D32926"/>
    <w:rsid w:val="00D35C9F"/>
    <w:rsid w:val="00D369EA"/>
    <w:rsid w:val="00D40E1E"/>
    <w:rsid w:val="00D41DE7"/>
    <w:rsid w:val="00D424BD"/>
    <w:rsid w:val="00D42CB7"/>
    <w:rsid w:val="00D44A8E"/>
    <w:rsid w:val="00D47C87"/>
    <w:rsid w:val="00D503B7"/>
    <w:rsid w:val="00D5413D"/>
    <w:rsid w:val="00D570A9"/>
    <w:rsid w:val="00D57F13"/>
    <w:rsid w:val="00D60755"/>
    <w:rsid w:val="00D637AA"/>
    <w:rsid w:val="00D65CB3"/>
    <w:rsid w:val="00D65EE3"/>
    <w:rsid w:val="00D67720"/>
    <w:rsid w:val="00D70D02"/>
    <w:rsid w:val="00D73189"/>
    <w:rsid w:val="00D751E3"/>
    <w:rsid w:val="00D770C7"/>
    <w:rsid w:val="00D81405"/>
    <w:rsid w:val="00D82FB4"/>
    <w:rsid w:val="00D834EE"/>
    <w:rsid w:val="00D86945"/>
    <w:rsid w:val="00D869B5"/>
    <w:rsid w:val="00D8731C"/>
    <w:rsid w:val="00D90290"/>
    <w:rsid w:val="00D90FE0"/>
    <w:rsid w:val="00D94D6C"/>
    <w:rsid w:val="00D957AC"/>
    <w:rsid w:val="00D95F08"/>
    <w:rsid w:val="00D96062"/>
    <w:rsid w:val="00D96F4F"/>
    <w:rsid w:val="00DA0CA7"/>
    <w:rsid w:val="00DA50B6"/>
    <w:rsid w:val="00DA50F8"/>
    <w:rsid w:val="00DB16FD"/>
    <w:rsid w:val="00DB62B4"/>
    <w:rsid w:val="00DB76AE"/>
    <w:rsid w:val="00DC706A"/>
    <w:rsid w:val="00DD152F"/>
    <w:rsid w:val="00DD722A"/>
    <w:rsid w:val="00DD7EEC"/>
    <w:rsid w:val="00DE213F"/>
    <w:rsid w:val="00DE5F1F"/>
    <w:rsid w:val="00DE67F0"/>
    <w:rsid w:val="00DF027C"/>
    <w:rsid w:val="00DF2C69"/>
    <w:rsid w:val="00DF3A2C"/>
    <w:rsid w:val="00DF4ADD"/>
    <w:rsid w:val="00DF505F"/>
    <w:rsid w:val="00DF669E"/>
    <w:rsid w:val="00DF6CF6"/>
    <w:rsid w:val="00E007DE"/>
    <w:rsid w:val="00E00A32"/>
    <w:rsid w:val="00E01399"/>
    <w:rsid w:val="00E015DD"/>
    <w:rsid w:val="00E05B94"/>
    <w:rsid w:val="00E07641"/>
    <w:rsid w:val="00E1314C"/>
    <w:rsid w:val="00E13BFC"/>
    <w:rsid w:val="00E15027"/>
    <w:rsid w:val="00E158C0"/>
    <w:rsid w:val="00E225E6"/>
    <w:rsid w:val="00E22695"/>
    <w:rsid w:val="00E229E7"/>
    <w:rsid w:val="00E22ACD"/>
    <w:rsid w:val="00E27862"/>
    <w:rsid w:val="00E30638"/>
    <w:rsid w:val="00E30EDA"/>
    <w:rsid w:val="00E335F0"/>
    <w:rsid w:val="00E35E47"/>
    <w:rsid w:val="00E37735"/>
    <w:rsid w:val="00E406E7"/>
    <w:rsid w:val="00E414FE"/>
    <w:rsid w:val="00E46C8E"/>
    <w:rsid w:val="00E50220"/>
    <w:rsid w:val="00E507EF"/>
    <w:rsid w:val="00E56300"/>
    <w:rsid w:val="00E6092C"/>
    <w:rsid w:val="00E618E2"/>
    <w:rsid w:val="00E620B0"/>
    <w:rsid w:val="00E62544"/>
    <w:rsid w:val="00E666DE"/>
    <w:rsid w:val="00E66AE7"/>
    <w:rsid w:val="00E66DE0"/>
    <w:rsid w:val="00E70741"/>
    <w:rsid w:val="00E72699"/>
    <w:rsid w:val="00E7481A"/>
    <w:rsid w:val="00E74D4B"/>
    <w:rsid w:val="00E75C22"/>
    <w:rsid w:val="00E81B40"/>
    <w:rsid w:val="00E83314"/>
    <w:rsid w:val="00E837F3"/>
    <w:rsid w:val="00E843CB"/>
    <w:rsid w:val="00EA0E49"/>
    <w:rsid w:val="00EA3108"/>
    <w:rsid w:val="00EA3167"/>
    <w:rsid w:val="00EA387A"/>
    <w:rsid w:val="00EA3F86"/>
    <w:rsid w:val="00EA59FB"/>
    <w:rsid w:val="00EA5D7B"/>
    <w:rsid w:val="00EB2E75"/>
    <w:rsid w:val="00EB5D14"/>
    <w:rsid w:val="00EB71CB"/>
    <w:rsid w:val="00EC0D01"/>
    <w:rsid w:val="00EC50DD"/>
    <w:rsid w:val="00EC56D7"/>
    <w:rsid w:val="00EC709F"/>
    <w:rsid w:val="00EC74B7"/>
    <w:rsid w:val="00ED2DBD"/>
    <w:rsid w:val="00ED3F69"/>
    <w:rsid w:val="00ED60D8"/>
    <w:rsid w:val="00EE170C"/>
    <w:rsid w:val="00EE30F2"/>
    <w:rsid w:val="00EE3389"/>
    <w:rsid w:val="00EE5B85"/>
    <w:rsid w:val="00EE65BB"/>
    <w:rsid w:val="00EF34A6"/>
    <w:rsid w:val="00EF41DD"/>
    <w:rsid w:val="00EF555B"/>
    <w:rsid w:val="00EF57DD"/>
    <w:rsid w:val="00F00438"/>
    <w:rsid w:val="00F027BB"/>
    <w:rsid w:val="00F0286F"/>
    <w:rsid w:val="00F030DC"/>
    <w:rsid w:val="00F033F5"/>
    <w:rsid w:val="00F059B6"/>
    <w:rsid w:val="00F05E48"/>
    <w:rsid w:val="00F1162A"/>
    <w:rsid w:val="00F11DCF"/>
    <w:rsid w:val="00F12431"/>
    <w:rsid w:val="00F140D5"/>
    <w:rsid w:val="00F151EC"/>
    <w:rsid w:val="00F15EA3"/>
    <w:rsid w:val="00F162EA"/>
    <w:rsid w:val="00F164FE"/>
    <w:rsid w:val="00F172FF"/>
    <w:rsid w:val="00F175CB"/>
    <w:rsid w:val="00F2295E"/>
    <w:rsid w:val="00F239C5"/>
    <w:rsid w:val="00F25F4C"/>
    <w:rsid w:val="00F27339"/>
    <w:rsid w:val="00F2762F"/>
    <w:rsid w:val="00F30509"/>
    <w:rsid w:val="00F33CA5"/>
    <w:rsid w:val="00F452E5"/>
    <w:rsid w:val="00F45576"/>
    <w:rsid w:val="00F45776"/>
    <w:rsid w:val="00F50784"/>
    <w:rsid w:val="00F51ED8"/>
    <w:rsid w:val="00F52C6E"/>
    <w:rsid w:val="00F52D27"/>
    <w:rsid w:val="00F54689"/>
    <w:rsid w:val="00F56E80"/>
    <w:rsid w:val="00F60B36"/>
    <w:rsid w:val="00F63C8D"/>
    <w:rsid w:val="00F65C42"/>
    <w:rsid w:val="00F66311"/>
    <w:rsid w:val="00F66A49"/>
    <w:rsid w:val="00F72835"/>
    <w:rsid w:val="00F75105"/>
    <w:rsid w:val="00F754EE"/>
    <w:rsid w:val="00F7581C"/>
    <w:rsid w:val="00F766CF"/>
    <w:rsid w:val="00F80191"/>
    <w:rsid w:val="00F803BE"/>
    <w:rsid w:val="00F809D3"/>
    <w:rsid w:val="00F83527"/>
    <w:rsid w:val="00F84D13"/>
    <w:rsid w:val="00F84FC7"/>
    <w:rsid w:val="00F90563"/>
    <w:rsid w:val="00F947CE"/>
    <w:rsid w:val="00F9640A"/>
    <w:rsid w:val="00FA34B5"/>
    <w:rsid w:val="00FA3842"/>
    <w:rsid w:val="00FA466A"/>
    <w:rsid w:val="00FA4BF4"/>
    <w:rsid w:val="00FA5A29"/>
    <w:rsid w:val="00FA5EA9"/>
    <w:rsid w:val="00FA62F7"/>
    <w:rsid w:val="00FB0783"/>
    <w:rsid w:val="00FB0F11"/>
    <w:rsid w:val="00FB276E"/>
    <w:rsid w:val="00FB3D8C"/>
    <w:rsid w:val="00FB491B"/>
    <w:rsid w:val="00FB54CA"/>
    <w:rsid w:val="00FC2663"/>
    <w:rsid w:val="00FC4719"/>
    <w:rsid w:val="00FC6FE6"/>
    <w:rsid w:val="00FC7A48"/>
    <w:rsid w:val="00FC7E3A"/>
    <w:rsid w:val="00FD1359"/>
    <w:rsid w:val="00FD1897"/>
    <w:rsid w:val="00FD1B6B"/>
    <w:rsid w:val="00FD45C5"/>
    <w:rsid w:val="00FD583F"/>
    <w:rsid w:val="00FD7488"/>
    <w:rsid w:val="00FE3D4E"/>
    <w:rsid w:val="00FE6615"/>
    <w:rsid w:val="00FF020E"/>
    <w:rsid w:val="00FF16B4"/>
    <w:rsid w:val="00FF2041"/>
    <w:rsid w:val="00FF431F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FCF2C4"/>
  <w15:docId w15:val="{9570CD5E-8AF2-4F19-8351-0ED7000D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  <w:lang w:val="es-EC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5"/>
    <w:semiHidden/>
    <w:unhideWhenUsed/>
    <w:qFormat/>
    <w:rsid w:val="00A151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1"/>
    <w:semiHidden/>
    <w:unhideWhenUsed/>
    <w:qFormat/>
    <w:rsid w:val="006571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Sinespaciado">
    <w:name w:val="No Spacing"/>
    <w:link w:val="SinespaciadoCar"/>
    <w:uiPriority w:val="1"/>
    <w:qFormat/>
    <w:rsid w:val="001F3A5E"/>
    <w:pPr>
      <w:spacing w:after="0" w:line="240" w:lineRule="auto"/>
    </w:pPr>
    <w:rPr>
      <w:rFonts w:eastAsiaTheme="minorEastAsia"/>
      <w:sz w:val="22"/>
      <w:szCs w:val="22"/>
      <w:lang w:val="es-EC"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F3A5E"/>
    <w:rPr>
      <w:rFonts w:eastAsiaTheme="minorEastAsia"/>
      <w:sz w:val="22"/>
      <w:szCs w:val="22"/>
      <w:lang w:val="es-EC" w:eastAsia="es-EC"/>
    </w:rPr>
  </w:style>
  <w:style w:type="table" w:styleId="Tablaconcuadrcula7concolores-nfasis4">
    <w:name w:val="Grid Table 7 Colorful Accent 4"/>
    <w:basedOn w:val="Tablanormal"/>
    <w:uiPriority w:val="52"/>
    <w:rsid w:val="004A43B2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paragraph" w:styleId="Prrafodelista">
    <w:name w:val="List Paragraph"/>
    <w:basedOn w:val="Normal"/>
    <w:qFormat/>
    <w:rsid w:val="004A43B2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</w:rPr>
  </w:style>
  <w:style w:type="paragraph" w:customStyle="1" w:styleId="Default">
    <w:name w:val="Default"/>
    <w:rsid w:val="008B6E24"/>
    <w:pPr>
      <w:autoSpaceDE w:val="0"/>
      <w:autoSpaceDN w:val="0"/>
      <w:adjustRightInd w:val="0"/>
      <w:spacing w:after="0" w:line="240" w:lineRule="auto"/>
    </w:pPr>
    <w:rPr>
      <w:rFonts w:ascii="Univers" w:eastAsia="Times New Roman" w:hAnsi="Univers" w:cs="Univers"/>
      <w:color w:val="000000"/>
      <w:lang w:eastAsia="es-ES"/>
    </w:rPr>
  </w:style>
  <w:style w:type="table" w:styleId="Tablaconcuadrcula6concolores-nfasis4">
    <w:name w:val="Grid Table 6 Colorful Accent 4"/>
    <w:basedOn w:val="Tablanormal"/>
    <w:uiPriority w:val="51"/>
    <w:rsid w:val="006179F4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paragraph" w:styleId="Textoindependiente">
    <w:name w:val="Body Text"/>
    <w:basedOn w:val="Normal"/>
    <w:link w:val="TextoindependienteCar"/>
    <w:rsid w:val="002131EB"/>
    <w:pPr>
      <w:spacing w:after="240" w:line="240" w:lineRule="atLeast"/>
      <w:ind w:left="1080"/>
      <w:jc w:val="both"/>
    </w:pPr>
    <w:rPr>
      <w:rFonts w:ascii="Arial" w:eastAsia="Batang" w:hAnsi="Arial" w:cs="Times New Roman"/>
      <w:b w:val="0"/>
      <w:color w:val="auto"/>
      <w:spacing w:val="-5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2131EB"/>
    <w:rPr>
      <w:rFonts w:ascii="Arial" w:eastAsia="Batang" w:hAnsi="Arial" w:cs="Times New Roman"/>
      <w:spacing w:val="-5"/>
      <w:sz w:val="20"/>
      <w:szCs w:val="2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4050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40501"/>
    <w:rPr>
      <w:rFonts w:eastAsiaTheme="minorEastAsia"/>
      <w:b/>
      <w:color w:val="082A75" w:themeColor="text2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640501"/>
    <w:pPr>
      <w:spacing w:after="200" w:line="240" w:lineRule="auto"/>
    </w:pPr>
    <w:rPr>
      <w:i/>
      <w:iCs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924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924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924B7"/>
    <w:rPr>
      <w:rFonts w:eastAsiaTheme="minorEastAsia"/>
      <w:b/>
      <w:color w:val="082A75" w:themeColor="text2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24B7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24B7"/>
    <w:rPr>
      <w:rFonts w:eastAsiaTheme="minorEastAsia"/>
      <w:b/>
      <w:bCs/>
      <w:color w:val="082A75" w:themeColor="text2"/>
      <w:sz w:val="20"/>
      <w:szCs w:val="20"/>
    </w:rPr>
  </w:style>
  <w:style w:type="table" w:styleId="Tablaconcuadrcula4-nfasis2">
    <w:name w:val="Grid Table 4 Accent 2"/>
    <w:basedOn w:val="Tablanormal"/>
    <w:uiPriority w:val="49"/>
    <w:rsid w:val="00D32926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laconcuadrcula4-nfasis6">
    <w:name w:val="Grid Table 4 Accent 6"/>
    <w:basedOn w:val="Tablanormal"/>
    <w:uiPriority w:val="49"/>
    <w:rsid w:val="00D32926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concuadrcula4-nfasis5">
    <w:name w:val="Grid Table 4 Accent 5"/>
    <w:basedOn w:val="Tablanormal"/>
    <w:uiPriority w:val="49"/>
    <w:rsid w:val="00D32926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laconcuadrcula4-nfasis4">
    <w:name w:val="Grid Table 4 Accent 4"/>
    <w:basedOn w:val="Tablanormal"/>
    <w:uiPriority w:val="49"/>
    <w:rsid w:val="00D32926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character" w:customStyle="1" w:styleId="Ttulo4Car">
    <w:name w:val="Título 4 Car"/>
    <w:basedOn w:val="Fuentedeprrafopredeter"/>
    <w:link w:val="Ttulo4"/>
    <w:uiPriority w:val="1"/>
    <w:semiHidden/>
    <w:rsid w:val="00657106"/>
    <w:rPr>
      <w:rFonts w:asciiTheme="majorHAnsi" w:eastAsiaTheme="majorEastAsia" w:hAnsiTheme="majorHAnsi" w:cstheme="majorBidi"/>
      <w:b/>
      <w:i/>
      <w:iCs/>
      <w:color w:val="013A57" w:themeColor="accent1" w:themeShade="BF"/>
      <w:sz w:val="28"/>
      <w:szCs w:val="22"/>
    </w:rPr>
  </w:style>
  <w:style w:type="paragraph" w:styleId="NormalWeb">
    <w:name w:val="Normal (Web)"/>
    <w:basedOn w:val="Normal"/>
    <w:rsid w:val="0032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000000"/>
      <w:sz w:val="24"/>
      <w:szCs w:val="24"/>
      <w:lang w:eastAsia="es-EC"/>
    </w:rPr>
  </w:style>
  <w:style w:type="paragraph" w:styleId="Textonotapie">
    <w:name w:val="footnote text"/>
    <w:basedOn w:val="Normal"/>
    <w:link w:val="TextonotapieCar"/>
    <w:rsid w:val="00250F6E"/>
    <w:pPr>
      <w:spacing w:line="240" w:lineRule="auto"/>
    </w:pPr>
    <w:rPr>
      <w:rFonts w:ascii="Times New Roman" w:eastAsia="Times New Roman" w:hAnsi="Times New Roman" w:cs="Times New Roman"/>
      <w:b w:val="0"/>
      <w:color w:val="000000"/>
      <w:sz w:val="20"/>
      <w:szCs w:val="20"/>
      <w:lang w:eastAsia="es-EC"/>
    </w:rPr>
  </w:style>
  <w:style w:type="character" w:customStyle="1" w:styleId="TextonotapieCar">
    <w:name w:val="Texto nota pie Car"/>
    <w:basedOn w:val="Fuentedeprrafopredeter"/>
    <w:link w:val="Textonotapie"/>
    <w:rsid w:val="00250F6E"/>
    <w:rPr>
      <w:rFonts w:ascii="Times New Roman" w:eastAsia="Times New Roman" w:hAnsi="Times New Roman" w:cs="Times New Roman"/>
      <w:color w:val="000000"/>
      <w:sz w:val="20"/>
      <w:szCs w:val="20"/>
      <w:lang w:val="es-EC" w:eastAsia="es-EC"/>
    </w:rPr>
  </w:style>
  <w:style w:type="character" w:styleId="Refdenotaalpie">
    <w:name w:val="footnote reference"/>
    <w:basedOn w:val="Fuentedeprrafopredeter"/>
    <w:rsid w:val="00250F6E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5"/>
    <w:semiHidden/>
    <w:rsid w:val="00A151FE"/>
    <w:rPr>
      <w:rFonts w:asciiTheme="majorHAnsi" w:eastAsiaTheme="majorEastAsia" w:hAnsiTheme="majorHAnsi" w:cstheme="majorBidi"/>
      <w:b/>
      <w:color w:val="012639" w:themeColor="accent1" w:themeShade="7F"/>
    </w:rPr>
  </w:style>
  <w:style w:type="table" w:styleId="Tablaconcuadrcula6concolores-nfasis6">
    <w:name w:val="Grid Table 6 Colorful Accent 6"/>
    <w:basedOn w:val="Tablanormal"/>
    <w:uiPriority w:val="51"/>
    <w:rsid w:val="007C6188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F66A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Tablanormal5">
    <w:name w:val="Plain Table 5"/>
    <w:basedOn w:val="Tablanormal"/>
    <w:uiPriority w:val="45"/>
    <w:rsid w:val="00BE5B9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7E0C90"/>
    <w:rPr>
      <w:b/>
      <w:bCs/>
    </w:rPr>
  </w:style>
  <w:style w:type="table" w:styleId="Tablaconcuadrcula5oscura-nfasis5">
    <w:name w:val="Grid Table 5 Dark Accent 5"/>
    <w:basedOn w:val="Tablanormal"/>
    <w:uiPriority w:val="50"/>
    <w:rsid w:val="004D2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character" w:styleId="Hipervnculo">
    <w:name w:val="Hyperlink"/>
    <w:rsid w:val="007260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682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9382433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36320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39874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333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01563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780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929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0245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02541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05638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1738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201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44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5491861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02698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8526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9580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613055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4150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313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457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6980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5445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87009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85088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3321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298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91844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273993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37951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28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776231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4314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2849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743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7997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58492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58816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40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3541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74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8103333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273061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6200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009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0397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9450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0130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8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676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385553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33098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589476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4597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679214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9377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5568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5132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7827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4360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62338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01957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17718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\AppData\Roaming\Microsoft\Plantillas\Informe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894CD6AD1B9425A846A79BF8D9A7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57D07-B064-4BF9-96B0-1E0E91743E49}"/>
      </w:docPartPr>
      <w:docPartBody>
        <w:p w:rsidR="004A2C71" w:rsidRDefault="00DF2A35" w:rsidP="00DF2A35">
          <w:pPr>
            <w:pStyle w:val="0894CD6AD1B9425A846A79BF8D9A7753"/>
          </w:pPr>
          <w:r w:rsidRPr="00D86945">
            <w:rPr>
              <w:rStyle w:val="SubttuloCar"/>
              <w:b/>
              <w:lang w:bidi="es-ES"/>
            </w:rPr>
            <w:fldChar w:fldCharType="begin"/>
          </w:r>
          <w:r w:rsidRPr="00D86945">
            <w:rPr>
              <w:rStyle w:val="SubttuloCar"/>
              <w:lang w:bidi="es-ES"/>
            </w:rPr>
            <w:instrText xml:space="preserve"> DATE  \@ "MMMM d"  \* MERGEFORMAT </w:instrText>
          </w:r>
          <w:r w:rsidRPr="00D86945">
            <w:rPr>
              <w:rStyle w:val="SubttuloCar"/>
              <w:b/>
              <w:lang w:bidi="es-ES"/>
            </w:rPr>
            <w:fldChar w:fldCharType="separate"/>
          </w:r>
          <w:r>
            <w:rPr>
              <w:rStyle w:val="SubttuloCar"/>
              <w:noProof/>
              <w:lang w:bidi="es-ES"/>
            </w:rPr>
            <w:t>enero 9</w:t>
          </w:r>
          <w:r w:rsidRPr="00D86945">
            <w:rPr>
              <w:rStyle w:val="SubttuloCar"/>
              <w:b/>
              <w:lang w:bidi="es-ES"/>
            </w:rPr>
            <w:fldChar w:fldCharType="end"/>
          </w:r>
        </w:p>
      </w:docPartBody>
    </w:docPart>
    <w:docPart>
      <w:docPartPr>
        <w:name w:val="5B1373FED61D4EE4BA290A7B65738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D5A29-692B-447F-9757-AE75AABB3583}"/>
      </w:docPartPr>
      <w:docPartBody>
        <w:p w:rsidR="004A2C71" w:rsidRDefault="00DF2A35" w:rsidP="00DF2A35">
          <w:pPr>
            <w:pStyle w:val="5B1373FED61D4EE4BA290A7B65738B45"/>
          </w:pPr>
          <w:r>
            <w:rPr>
              <w:noProof/>
              <w:lang w:bidi="es-ES"/>
            </w:rPr>
            <w:t>NOMBRE DE LA COMPAÑÍA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5CA"/>
    <w:rsid w:val="000465CA"/>
    <w:rsid w:val="00082D40"/>
    <w:rsid w:val="002A5F7C"/>
    <w:rsid w:val="002A6FCE"/>
    <w:rsid w:val="002C2CF7"/>
    <w:rsid w:val="00332344"/>
    <w:rsid w:val="003849CA"/>
    <w:rsid w:val="003A5A65"/>
    <w:rsid w:val="004252C8"/>
    <w:rsid w:val="00452F4B"/>
    <w:rsid w:val="004A1FEB"/>
    <w:rsid w:val="004A2C71"/>
    <w:rsid w:val="00544C24"/>
    <w:rsid w:val="005676E9"/>
    <w:rsid w:val="0057135D"/>
    <w:rsid w:val="005C6476"/>
    <w:rsid w:val="005E10FE"/>
    <w:rsid w:val="00640E0C"/>
    <w:rsid w:val="00642435"/>
    <w:rsid w:val="00644FD1"/>
    <w:rsid w:val="00653083"/>
    <w:rsid w:val="00654B69"/>
    <w:rsid w:val="00696531"/>
    <w:rsid w:val="006D31E3"/>
    <w:rsid w:val="00740080"/>
    <w:rsid w:val="00765C79"/>
    <w:rsid w:val="007832BB"/>
    <w:rsid w:val="007E11B9"/>
    <w:rsid w:val="00856753"/>
    <w:rsid w:val="008B00E3"/>
    <w:rsid w:val="008B46E0"/>
    <w:rsid w:val="008D00C0"/>
    <w:rsid w:val="00907FAC"/>
    <w:rsid w:val="00985BE6"/>
    <w:rsid w:val="009D08FA"/>
    <w:rsid w:val="009E7A2C"/>
    <w:rsid w:val="009F3464"/>
    <w:rsid w:val="00A426D0"/>
    <w:rsid w:val="00A43694"/>
    <w:rsid w:val="00A8798F"/>
    <w:rsid w:val="00AA6547"/>
    <w:rsid w:val="00AA7359"/>
    <w:rsid w:val="00AB0E50"/>
    <w:rsid w:val="00AC056A"/>
    <w:rsid w:val="00AF6744"/>
    <w:rsid w:val="00C823EE"/>
    <w:rsid w:val="00D56398"/>
    <w:rsid w:val="00D84F93"/>
    <w:rsid w:val="00D95C29"/>
    <w:rsid w:val="00DF2A35"/>
    <w:rsid w:val="00E80DD4"/>
    <w:rsid w:val="00E9683F"/>
    <w:rsid w:val="00EB5865"/>
    <w:rsid w:val="00EE1312"/>
    <w:rsid w:val="00F03151"/>
    <w:rsid w:val="00F32A9E"/>
    <w:rsid w:val="00F9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2"/>
    <w:qFormat/>
    <w:rsid w:val="00DF2A35"/>
    <w:pPr>
      <w:framePr w:hSpace="180" w:wrap="around" w:vAnchor="text" w:hAnchor="margin" w:y="1167"/>
      <w:spacing w:after="0" w:line="276" w:lineRule="auto"/>
    </w:pPr>
    <w:rPr>
      <w:caps/>
      <w:color w:val="0E2841" w:themeColor="text2"/>
      <w:spacing w:val="20"/>
      <w:sz w:val="32"/>
      <w:lang w:val="es-ES" w:eastAsia="en-US"/>
    </w:rPr>
  </w:style>
  <w:style w:type="character" w:customStyle="1" w:styleId="SubttuloCar">
    <w:name w:val="Subtítulo Car"/>
    <w:basedOn w:val="Fuentedeprrafopredeter"/>
    <w:link w:val="Subttulo"/>
    <w:uiPriority w:val="2"/>
    <w:rsid w:val="00DF2A35"/>
    <w:rPr>
      <w:caps/>
      <w:color w:val="0E2841" w:themeColor="text2"/>
      <w:spacing w:val="20"/>
      <w:sz w:val="32"/>
      <w:lang w:val="es-ES" w:eastAsia="en-US"/>
    </w:rPr>
  </w:style>
  <w:style w:type="paragraph" w:customStyle="1" w:styleId="0894CD6AD1B9425A846A79BF8D9A7753">
    <w:name w:val="0894CD6AD1B9425A846A79BF8D9A7753"/>
    <w:rsid w:val="00DF2A35"/>
    <w:rPr>
      <w:kern w:val="2"/>
      <w14:ligatures w14:val="standardContextual"/>
    </w:rPr>
  </w:style>
  <w:style w:type="paragraph" w:customStyle="1" w:styleId="5B1373FED61D4EE4BA290A7B65738B45">
    <w:name w:val="5B1373FED61D4EE4BA290A7B65738B45"/>
    <w:rsid w:val="00DF2A3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88333-73A8-41EB-A5C7-ED20B0EE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.dotx</Template>
  <TotalTime>1</TotalTime>
  <Pages>3</Pages>
  <Words>142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Santacruz Valdivieso, Andres Sebastian</dc:creator>
  <cp:keywords/>
  <dc:description/>
  <cp:lastModifiedBy>Andrés Sebastián Santacruz Valdivieso</cp:lastModifiedBy>
  <cp:revision>2</cp:revision>
  <cp:lastPrinted>2021-12-07T20:29:00Z</cp:lastPrinted>
  <dcterms:created xsi:type="dcterms:W3CDTF">2025-05-18T20:48:00Z</dcterms:created>
  <dcterms:modified xsi:type="dcterms:W3CDTF">2025-05-18T20:48:00Z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